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B0DB96" w14:textId="42EC827D" w:rsidR="006D56BA" w:rsidRPr="00BD47C4" w:rsidRDefault="00203A77" w:rsidP="717280EA">
      <w:pPr>
        <w:pStyle w:val="Agenda"/>
        <w:rPr>
          <w:color w:val="FF0000"/>
          <w:sz w:val="28"/>
          <w:szCs w:val="28"/>
        </w:rPr>
      </w:pPr>
      <w:r w:rsidRPr="717280EA">
        <w:rPr>
          <w:sz w:val="28"/>
          <w:szCs w:val="28"/>
        </w:rPr>
        <w:t xml:space="preserve">Barnstable County Economic Development Council </w:t>
      </w:r>
      <w:r>
        <w:br/>
      </w:r>
      <w:r w:rsidR="006D56BA" w:rsidRPr="717280EA">
        <w:rPr>
          <w:sz w:val="28"/>
          <w:szCs w:val="28"/>
        </w:rPr>
        <w:t>Meeting Agenda</w:t>
      </w:r>
      <w:r w:rsidR="0D2DA48D" w:rsidRPr="717280EA">
        <w:rPr>
          <w:sz w:val="28"/>
          <w:szCs w:val="28"/>
        </w:rPr>
        <w:t xml:space="preserve"> </w:t>
      </w:r>
    </w:p>
    <w:p w14:paraId="5464A7AF" w14:textId="094F1006" w:rsidR="00FE6026" w:rsidRPr="00BD47C4" w:rsidRDefault="006D56BA" w:rsidP="00CB5308">
      <w:pPr>
        <w:pStyle w:val="AgendaInfo"/>
        <w:rPr>
          <w:sz w:val="20"/>
          <w:szCs w:val="20"/>
        </w:rPr>
      </w:pPr>
      <w:r w:rsidRPr="2B518950">
        <w:rPr>
          <w:sz w:val="20"/>
          <w:szCs w:val="20"/>
        </w:rPr>
        <w:t>D</w:t>
      </w:r>
      <w:r w:rsidR="00474CE8" w:rsidRPr="2B518950">
        <w:rPr>
          <w:sz w:val="20"/>
          <w:szCs w:val="20"/>
        </w:rPr>
        <w:t>ATE</w:t>
      </w:r>
      <w:proofErr w:type="gramStart"/>
      <w:r w:rsidRPr="2B518950">
        <w:rPr>
          <w:sz w:val="20"/>
          <w:szCs w:val="20"/>
        </w:rPr>
        <w:t>:</w:t>
      </w:r>
      <w:r w:rsidR="00867E0E" w:rsidRPr="2B518950">
        <w:rPr>
          <w:sz w:val="20"/>
          <w:szCs w:val="20"/>
        </w:rPr>
        <w:t xml:space="preserve"> </w:t>
      </w:r>
      <w:r>
        <w:tab/>
      </w:r>
      <w:r w:rsidR="00B97454">
        <w:rPr>
          <w:sz w:val="20"/>
          <w:szCs w:val="20"/>
        </w:rPr>
        <w:t>Wednesday</w:t>
      </w:r>
      <w:proofErr w:type="gramEnd"/>
      <w:r w:rsidR="00B97454">
        <w:rPr>
          <w:sz w:val="20"/>
          <w:szCs w:val="20"/>
        </w:rPr>
        <w:t xml:space="preserve">, </w:t>
      </w:r>
      <w:r w:rsidR="00BD35E0">
        <w:rPr>
          <w:sz w:val="20"/>
          <w:szCs w:val="20"/>
        </w:rPr>
        <w:t>October 8, 2025</w:t>
      </w:r>
    </w:p>
    <w:p w14:paraId="695D0ECE" w14:textId="4E168165" w:rsidR="006D56BA" w:rsidRPr="00BD47C4" w:rsidRDefault="006D56BA" w:rsidP="00CB5308">
      <w:pPr>
        <w:pStyle w:val="AgendaInfo"/>
        <w:rPr>
          <w:sz w:val="20"/>
          <w:szCs w:val="20"/>
        </w:rPr>
      </w:pPr>
      <w:r w:rsidRPr="00BD47C4">
        <w:rPr>
          <w:sz w:val="20"/>
          <w:szCs w:val="20"/>
        </w:rPr>
        <w:t>T</w:t>
      </w:r>
      <w:r w:rsidR="00474CE8" w:rsidRPr="00BD47C4">
        <w:rPr>
          <w:sz w:val="20"/>
          <w:szCs w:val="20"/>
        </w:rPr>
        <w:t>IME</w:t>
      </w:r>
      <w:proofErr w:type="gramStart"/>
      <w:r w:rsidR="00474CE8" w:rsidRPr="00BD47C4">
        <w:rPr>
          <w:sz w:val="20"/>
          <w:szCs w:val="20"/>
        </w:rPr>
        <w:t>:</w:t>
      </w:r>
      <w:r w:rsidR="00867E0E" w:rsidRPr="00BD47C4">
        <w:rPr>
          <w:sz w:val="20"/>
          <w:szCs w:val="20"/>
        </w:rPr>
        <w:t xml:space="preserve"> </w:t>
      </w:r>
      <w:r w:rsidRPr="00BD47C4">
        <w:rPr>
          <w:sz w:val="20"/>
          <w:szCs w:val="20"/>
        </w:rPr>
        <w:tab/>
      </w:r>
      <w:r w:rsidR="00B97454" w:rsidRPr="0089309C">
        <w:rPr>
          <w:sz w:val="20"/>
          <w:szCs w:val="20"/>
        </w:rPr>
        <w:t>4</w:t>
      </w:r>
      <w:proofErr w:type="gramEnd"/>
      <w:r w:rsidR="00B97454" w:rsidRPr="0089309C">
        <w:rPr>
          <w:sz w:val="20"/>
          <w:szCs w:val="20"/>
        </w:rPr>
        <w:t>:</w:t>
      </w:r>
      <w:r w:rsidR="00BD35E0">
        <w:rPr>
          <w:sz w:val="20"/>
          <w:szCs w:val="20"/>
        </w:rPr>
        <w:t>00</w:t>
      </w:r>
      <w:r w:rsidR="003112CF" w:rsidRPr="0089309C">
        <w:rPr>
          <w:sz w:val="20"/>
          <w:szCs w:val="20"/>
        </w:rPr>
        <w:t xml:space="preserve"> </w:t>
      </w:r>
      <w:r w:rsidR="009D7D15" w:rsidRPr="0089309C">
        <w:rPr>
          <w:sz w:val="20"/>
          <w:szCs w:val="20"/>
        </w:rPr>
        <w:t>p</w:t>
      </w:r>
      <w:r w:rsidR="00184432" w:rsidRPr="0089309C">
        <w:rPr>
          <w:sz w:val="20"/>
          <w:szCs w:val="20"/>
        </w:rPr>
        <w:t>.m.</w:t>
      </w:r>
    </w:p>
    <w:p w14:paraId="3DAD6F66" w14:textId="09D477E4" w:rsidR="00751E2F" w:rsidRDefault="00751E2F" w:rsidP="00751E2F">
      <w:pPr>
        <w:pStyle w:val="AgendaInfo"/>
        <w:ind w:left="1440" w:hanging="1440"/>
        <w:rPr>
          <w:sz w:val="20"/>
          <w:szCs w:val="20"/>
        </w:rPr>
      </w:pPr>
      <w:r w:rsidRPr="00BD47C4">
        <w:rPr>
          <w:sz w:val="20"/>
          <w:szCs w:val="20"/>
        </w:rPr>
        <w:t>PLACE</w:t>
      </w:r>
      <w:proofErr w:type="gramStart"/>
      <w:r w:rsidRPr="00BD47C4">
        <w:rPr>
          <w:sz w:val="20"/>
          <w:szCs w:val="20"/>
        </w:rPr>
        <w:t xml:space="preserve">: </w:t>
      </w:r>
      <w:r>
        <w:tab/>
      </w:r>
      <w:r w:rsidR="00BD35E0">
        <w:rPr>
          <w:sz w:val="20"/>
          <w:szCs w:val="20"/>
        </w:rPr>
        <w:t>Cape</w:t>
      </w:r>
      <w:proofErr w:type="gramEnd"/>
      <w:r w:rsidR="00BD35E0">
        <w:rPr>
          <w:sz w:val="20"/>
          <w:szCs w:val="20"/>
        </w:rPr>
        <w:t xml:space="preserve"> Cod Commission Office, Ocean Conference Room, 3225 Main Street</w:t>
      </w:r>
      <w:r w:rsidR="00CA73CA">
        <w:rPr>
          <w:sz w:val="20"/>
          <w:szCs w:val="20"/>
        </w:rPr>
        <w:t>, Barnstable, MA 02630</w:t>
      </w:r>
    </w:p>
    <w:p w14:paraId="104FB3E5" w14:textId="4EF6D913" w:rsidR="008465A4" w:rsidRDefault="004A4D80" w:rsidP="00CA73CA">
      <w:pPr>
        <w:pStyle w:val="paragraph"/>
        <w:spacing w:before="0" w:beforeAutospacing="0" w:after="0" w:afterAutospacing="0"/>
        <w:rPr>
          <w:sz w:val="20"/>
          <w:szCs w:val="20"/>
        </w:rPr>
      </w:pPr>
      <w:r>
        <w:rPr>
          <w:rFonts w:asciiTheme="minorHAnsi" w:hAnsiTheme="minorHAnsi" w:cstheme="minorHAnsi"/>
          <w:b/>
          <w:bCs/>
          <w:sz w:val="18"/>
          <w:szCs w:val="18"/>
        </w:rPr>
        <w:br/>
      </w:r>
    </w:p>
    <w:p w14:paraId="0A87AC5E" w14:textId="34EF56E2" w:rsidR="00152DD3" w:rsidRPr="009A14E5" w:rsidRDefault="009A14E5" w:rsidP="000B337D">
      <w:pPr>
        <w:ind w:right="-360"/>
        <w:rPr>
          <w:rFonts w:cstheme="minorHAnsi"/>
          <w:b/>
          <w:bCs/>
          <w:sz w:val="21"/>
          <w:szCs w:val="21"/>
        </w:rPr>
      </w:pPr>
      <w:r w:rsidRPr="009A14E5">
        <w:rPr>
          <w:rFonts w:cstheme="minorHAnsi"/>
          <w:b/>
          <w:bCs/>
          <w:sz w:val="21"/>
          <w:szCs w:val="21"/>
        </w:rPr>
        <w:t>AGENDA</w:t>
      </w:r>
    </w:p>
    <w:p w14:paraId="542FDA46" w14:textId="19ACCB88" w:rsidR="006D56BA" w:rsidRPr="00994870" w:rsidRDefault="4F6FD72C" w:rsidP="000220AE">
      <w:pPr>
        <w:pStyle w:val="ListParagraph"/>
        <w:numPr>
          <w:ilvl w:val="0"/>
          <w:numId w:val="31"/>
        </w:numPr>
        <w:spacing w:after="120"/>
        <w:ind w:right="-360"/>
        <w:rPr>
          <w:rFonts w:asciiTheme="minorBidi" w:eastAsiaTheme="minorBidi" w:hAnsiTheme="minorBidi" w:cstheme="minorBidi"/>
          <w:b/>
          <w:bCs/>
        </w:rPr>
      </w:pPr>
      <w:r w:rsidRPr="00994870">
        <w:rPr>
          <w:rFonts w:cstheme="minorBidi"/>
          <w:b/>
          <w:bCs/>
        </w:rPr>
        <w:t>Roll Call</w:t>
      </w:r>
      <w:r w:rsidR="006232C6" w:rsidRPr="00994870">
        <w:rPr>
          <w:rFonts w:cstheme="minorBidi"/>
          <w:b/>
          <w:bCs/>
        </w:rPr>
        <w:t>/Attendance</w:t>
      </w:r>
    </w:p>
    <w:p w14:paraId="33EB37C1" w14:textId="1538BD0C" w:rsidR="002E2912" w:rsidRPr="00956AA1" w:rsidRDefault="008E3A71" w:rsidP="000220AE">
      <w:pPr>
        <w:pStyle w:val="ListParagraph"/>
        <w:numPr>
          <w:ilvl w:val="0"/>
          <w:numId w:val="31"/>
        </w:numPr>
        <w:spacing w:after="120"/>
        <w:ind w:right="-360"/>
        <w:rPr>
          <w:rFonts w:cstheme="minorBidi"/>
        </w:rPr>
      </w:pPr>
      <w:r w:rsidRPr="20FDF253">
        <w:rPr>
          <w:rFonts w:cstheme="minorBidi"/>
          <w:b/>
          <w:bCs/>
        </w:rPr>
        <w:t xml:space="preserve">Review and </w:t>
      </w:r>
      <w:r w:rsidR="00BA4F40" w:rsidRPr="20FDF253">
        <w:rPr>
          <w:rFonts w:cstheme="minorBidi"/>
          <w:b/>
          <w:bCs/>
        </w:rPr>
        <w:t>Approval</w:t>
      </w:r>
      <w:r w:rsidRPr="20FDF253">
        <w:rPr>
          <w:rFonts w:cstheme="minorBidi"/>
          <w:b/>
          <w:bCs/>
        </w:rPr>
        <w:t xml:space="preserve"> of Prior Meeting Minutes: </w:t>
      </w:r>
      <w:r w:rsidR="00BD35E0">
        <w:rPr>
          <w:rFonts w:cstheme="minorBidi"/>
        </w:rPr>
        <w:t>5/14/2025</w:t>
      </w:r>
    </w:p>
    <w:p w14:paraId="199C3ADA" w14:textId="7127EF74" w:rsidR="00E7529C" w:rsidRPr="008045AE" w:rsidRDefault="00E7529C" w:rsidP="000220AE">
      <w:pPr>
        <w:numPr>
          <w:ilvl w:val="0"/>
          <w:numId w:val="31"/>
        </w:numPr>
        <w:spacing w:after="120" w:line="240" w:lineRule="auto"/>
        <w:ind w:right="-360"/>
        <w:rPr>
          <w:rStyle w:val="normaltextrun"/>
          <w:rFonts w:eastAsiaTheme="minorEastAsia" w:cstheme="minorBidi"/>
          <w:b/>
          <w:bCs/>
        </w:rPr>
      </w:pPr>
      <w:r>
        <w:rPr>
          <w:rStyle w:val="normaltextrun"/>
          <w:rFonts w:ascii="Open Sans" w:hAnsi="Open Sans" w:cs="Open Sans"/>
          <w:b/>
          <w:bCs/>
          <w:color w:val="000000"/>
          <w:shd w:val="clear" w:color="auto" w:fill="FFFFFF"/>
        </w:rPr>
        <w:t>2</w:t>
      </w:r>
      <w:r w:rsidR="00A2092E">
        <w:rPr>
          <w:rStyle w:val="normaltextrun"/>
          <w:rFonts w:ascii="Open Sans" w:hAnsi="Open Sans" w:cs="Open Sans"/>
          <w:b/>
          <w:bCs/>
          <w:color w:val="000000"/>
          <w:shd w:val="clear" w:color="auto" w:fill="FFFFFF"/>
        </w:rPr>
        <w:t>024</w:t>
      </w:r>
      <w:r>
        <w:rPr>
          <w:rStyle w:val="normaltextrun"/>
          <w:rFonts w:ascii="Open Sans" w:hAnsi="Open Sans" w:cs="Open Sans"/>
          <w:b/>
          <w:bCs/>
          <w:color w:val="000000"/>
          <w:shd w:val="clear" w:color="auto" w:fill="FFFFFF"/>
        </w:rPr>
        <w:t xml:space="preserve"> Comprehensive Economic Development Strategy (CEDS)</w:t>
      </w:r>
      <w:r w:rsidR="00CA73CA">
        <w:rPr>
          <w:rStyle w:val="normaltextrun"/>
          <w:rFonts w:ascii="Open Sans" w:hAnsi="Open Sans" w:cs="Open Sans"/>
          <w:b/>
          <w:bCs/>
          <w:color w:val="000000"/>
          <w:shd w:val="clear" w:color="auto" w:fill="FFFFFF"/>
        </w:rPr>
        <w:t xml:space="preserve">: </w:t>
      </w:r>
      <w:r>
        <w:rPr>
          <w:rStyle w:val="normaltextrun"/>
          <w:rFonts w:ascii="Open Sans" w:hAnsi="Open Sans" w:cs="Open Sans"/>
          <w:color w:val="000000"/>
          <w:shd w:val="clear" w:color="auto" w:fill="FFFFFF"/>
        </w:rPr>
        <w:t>Cape Cod Commission staff will review the 20</w:t>
      </w:r>
      <w:r w:rsidR="00541CEB">
        <w:rPr>
          <w:rStyle w:val="normaltextrun"/>
          <w:rFonts w:ascii="Open Sans" w:hAnsi="Open Sans" w:cs="Open Sans"/>
          <w:color w:val="000000"/>
          <w:shd w:val="clear" w:color="auto" w:fill="FFFFFF"/>
        </w:rPr>
        <w:t>24</w:t>
      </w:r>
      <w:r>
        <w:rPr>
          <w:rStyle w:val="normaltextrun"/>
          <w:rFonts w:ascii="Open Sans" w:hAnsi="Open Sans" w:cs="Open Sans"/>
          <w:color w:val="000000"/>
          <w:shd w:val="clear" w:color="auto" w:fill="FFFFFF"/>
        </w:rPr>
        <w:t xml:space="preserve"> CEDS</w:t>
      </w:r>
      <w:r w:rsidR="00CA73CA">
        <w:rPr>
          <w:rStyle w:val="normaltextrun"/>
          <w:rFonts w:ascii="Open Sans" w:hAnsi="Open Sans" w:cs="Open Sans"/>
          <w:color w:val="000000"/>
          <w:shd w:val="clear" w:color="auto" w:fill="FFFFFF"/>
        </w:rPr>
        <w:t>, identifying the vision, goals, and priorities</w:t>
      </w:r>
      <w:r w:rsidR="008045AE">
        <w:rPr>
          <w:rStyle w:val="normaltextrun"/>
          <w:rFonts w:ascii="Open Sans" w:hAnsi="Open Sans" w:cs="Open Sans"/>
          <w:color w:val="000000"/>
          <w:shd w:val="clear" w:color="auto" w:fill="FFFFFF"/>
        </w:rPr>
        <w:t xml:space="preserve"> for economic development on Cape Cod, as well as the role</w:t>
      </w:r>
      <w:r w:rsidR="002E4C96">
        <w:rPr>
          <w:rStyle w:val="normaltextrun"/>
          <w:rFonts w:ascii="Open Sans" w:hAnsi="Open Sans" w:cs="Open Sans"/>
          <w:color w:val="000000"/>
          <w:shd w:val="clear" w:color="auto" w:fill="FFFFFF"/>
        </w:rPr>
        <w:t xml:space="preserve"> of</w:t>
      </w:r>
      <w:r w:rsidR="008045AE">
        <w:rPr>
          <w:rStyle w:val="normaltextrun"/>
          <w:rFonts w:ascii="Open Sans" w:hAnsi="Open Sans" w:cs="Open Sans"/>
          <w:color w:val="000000"/>
          <w:shd w:val="clear" w:color="auto" w:fill="FFFFFF"/>
        </w:rPr>
        <w:t xml:space="preserve"> the Barnstable County Economic Development Council </w:t>
      </w:r>
      <w:r w:rsidR="003B4245">
        <w:rPr>
          <w:rStyle w:val="normaltextrun"/>
          <w:rFonts w:ascii="Open Sans" w:hAnsi="Open Sans" w:cs="Open Sans"/>
          <w:color w:val="000000"/>
          <w:shd w:val="clear" w:color="auto" w:fill="FFFFFF"/>
        </w:rPr>
        <w:t xml:space="preserve">(BCEDC) </w:t>
      </w:r>
      <w:r w:rsidR="008045AE">
        <w:rPr>
          <w:rStyle w:val="normaltextrun"/>
          <w:rFonts w:ascii="Open Sans" w:hAnsi="Open Sans" w:cs="Open Sans"/>
          <w:color w:val="000000"/>
          <w:shd w:val="clear" w:color="auto" w:fill="FFFFFF"/>
        </w:rPr>
        <w:t xml:space="preserve">in the region. </w:t>
      </w:r>
    </w:p>
    <w:p w14:paraId="6C372B90" w14:textId="61E2E7F7" w:rsidR="008045AE" w:rsidRPr="00E7529C" w:rsidRDefault="008045AE" w:rsidP="000220AE">
      <w:pPr>
        <w:numPr>
          <w:ilvl w:val="0"/>
          <w:numId w:val="31"/>
        </w:numPr>
        <w:spacing w:after="120" w:line="240" w:lineRule="auto"/>
        <w:ind w:right="-360"/>
        <w:rPr>
          <w:rStyle w:val="eop"/>
          <w:rFonts w:eastAsiaTheme="minorEastAsia" w:cstheme="minorBidi"/>
          <w:b/>
          <w:bCs/>
        </w:rPr>
      </w:pPr>
      <w:r>
        <w:rPr>
          <w:rStyle w:val="normaltextrun"/>
          <w:rFonts w:ascii="Open Sans" w:hAnsi="Open Sans" w:cs="Open Sans"/>
          <w:b/>
          <w:bCs/>
          <w:color w:val="000000"/>
          <w:shd w:val="clear" w:color="auto" w:fill="FFFFFF"/>
        </w:rPr>
        <w:t>State Economic Development Priorities:</w:t>
      </w:r>
      <w:r>
        <w:rPr>
          <w:rStyle w:val="eop"/>
          <w:rFonts w:eastAsiaTheme="minorEastAsia" w:cstheme="minorBidi"/>
          <w:b/>
          <w:bCs/>
        </w:rPr>
        <w:t xml:space="preserve"> </w:t>
      </w:r>
      <w:r w:rsidR="000661E5">
        <w:rPr>
          <w:rStyle w:val="eop"/>
          <w:rFonts w:eastAsiaTheme="minorEastAsia" w:cstheme="minorBidi"/>
        </w:rPr>
        <w:t xml:space="preserve">Massachusetts Economic Development Secretary Eric Paley and Undersecretary Ashley Stolba will discuss </w:t>
      </w:r>
      <w:r w:rsidR="00543C44">
        <w:rPr>
          <w:rStyle w:val="eop"/>
          <w:rFonts w:eastAsiaTheme="minorEastAsia" w:cstheme="minorBidi"/>
        </w:rPr>
        <w:t>current state economic development priorities and programs relevant for Cape Cod. There will be an opportunity for questions and discussion</w:t>
      </w:r>
      <w:r w:rsidR="003B4245">
        <w:rPr>
          <w:rStyle w:val="eop"/>
          <w:rFonts w:eastAsiaTheme="minorEastAsia" w:cstheme="minorBidi"/>
        </w:rPr>
        <w:t xml:space="preserve"> with B</w:t>
      </w:r>
      <w:r w:rsidR="008D4E5D">
        <w:rPr>
          <w:rStyle w:val="eop"/>
          <w:rFonts w:eastAsiaTheme="minorEastAsia" w:cstheme="minorBidi"/>
        </w:rPr>
        <w:t xml:space="preserve">arnstable County Economic </w:t>
      </w:r>
      <w:r w:rsidR="00E635A5">
        <w:rPr>
          <w:rStyle w:val="eop"/>
          <w:rFonts w:eastAsiaTheme="minorEastAsia" w:cstheme="minorBidi"/>
        </w:rPr>
        <w:t xml:space="preserve">Development Council </w:t>
      </w:r>
      <w:r w:rsidR="003B4245">
        <w:rPr>
          <w:rStyle w:val="eop"/>
          <w:rFonts w:eastAsiaTheme="minorEastAsia" w:cstheme="minorBidi"/>
        </w:rPr>
        <w:t>members</w:t>
      </w:r>
      <w:r w:rsidR="00AE2039">
        <w:rPr>
          <w:rStyle w:val="eop"/>
          <w:rFonts w:eastAsiaTheme="minorEastAsia" w:cstheme="minorBidi"/>
        </w:rPr>
        <w:t xml:space="preserve"> regarding opportunities for collaboration and </w:t>
      </w:r>
      <w:r w:rsidR="00DD6B7B">
        <w:rPr>
          <w:rStyle w:val="eop"/>
          <w:rFonts w:eastAsiaTheme="minorEastAsia" w:cstheme="minorBidi"/>
        </w:rPr>
        <w:t xml:space="preserve">how to </w:t>
      </w:r>
      <w:r w:rsidR="00542A14">
        <w:rPr>
          <w:rStyle w:val="eop"/>
          <w:rFonts w:eastAsiaTheme="minorEastAsia" w:cstheme="minorBidi"/>
        </w:rPr>
        <w:t xml:space="preserve">better </w:t>
      </w:r>
      <w:r w:rsidR="00DD6B7B">
        <w:rPr>
          <w:rStyle w:val="eop"/>
          <w:rFonts w:eastAsiaTheme="minorEastAsia" w:cstheme="minorBidi"/>
        </w:rPr>
        <w:t>facilitate</w:t>
      </w:r>
      <w:r w:rsidR="00542A14">
        <w:rPr>
          <w:rStyle w:val="eop"/>
          <w:rFonts w:eastAsiaTheme="minorEastAsia" w:cstheme="minorBidi"/>
        </w:rPr>
        <w:t xml:space="preserve"> access to state programs</w:t>
      </w:r>
      <w:r w:rsidR="003B4245">
        <w:rPr>
          <w:rStyle w:val="eop"/>
          <w:rFonts w:eastAsiaTheme="minorEastAsia" w:cstheme="minorBidi"/>
        </w:rPr>
        <w:t xml:space="preserve">. </w:t>
      </w:r>
    </w:p>
    <w:p w14:paraId="67E3F9FA" w14:textId="0A3AA455" w:rsidR="007A0B22" w:rsidRPr="007A0B22" w:rsidRDefault="26FEF137" w:rsidP="000220AE">
      <w:pPr>
        <w:pStyle w:val="Bulletedlist"/>
        <w:numPr>
          <w:ilvl w:val="0"/>
          <w:numId w:val="31"/>
        </w:numPr>
        <w:spacing w:after="120"/>
        <w:ind w:right="-360"/>
        <w:rPr>
          <w:rFonts w:asciiTheme="minorHAnsi" w:eastAsiaTheme="minorEastAsia" w:hAnsiTheme="minorHAnsi" w:cstheme="minorBidi"/>
          <w:b/>
          <w:bCs/>
          <w:sz w:val="20"/>
        </w:rPr>
      </w:pPr>
      <w:r w:rsidRPr="2B518950">
        <w:rPr>
          <w:rFonts w:asciiTheme="minorHAnsi" w:hAnsiTheme="minorHAnsi" w:cstheme="minorBidi"/>
          <w:b/>
          <w:bCs/>
          <w:sz w:val="20"/>
        </w:rPr>
        <w:t xml:space="preserve">New Business: </w:t>
      </w:r>
      <w:r w:rsidR="000220AE" w:rsidRPr="000220AE">
        <w:rPr>
          <w:rFonts w:asciiTheme="minorHAnsi" w:hAnsiTheme="minorHAnsi" w:cstheme="minorBidi"/>
          <w:sz w:val="20"/>
        </w:rPr>
        <w:t>T</w:t>
      </w:r>
      <w:r w:rsidRPr="000220AE">
        <w:rPr>
          <w:rFonts w:asciiTheme="minorHAnsi" w:hAnsiTheme="minorHAnsi" w:cstheme="minorBidi"/>
          <w:sz w:val="20"/>
        </w:rPr>
        <w:t>opics not</w:t>
      </w:r>
      <w:r w:rsidRPr="2B518950">
        <w:rPr>
          <w:rFonts w:asciiTheme="minorHAnsi" w:hAnsiTheme="minorHAnsi" w:cstheme="minorBidi"/>
          <w:sz w:val="20"/>
        </w:rPr>
        <w:t xml:space="preserve"> reasonably anticipated by the Chair more than 48 hours before the meeting.</w:t>
      </w:r>
      <w:r w:rsidRPr="2B518950">
        <w:rPr>
          <w:rFonts w:asciiTheme="minorHAnsi" w:hAnsiTheme="minorHAnsi" w:cstheme="minorBidi"/>
          <w:b/>
          <w:bCs/>
          <w:sz w:val="20"/>
        </w:rPr>
        <w:t xml:space="preserve"> </w:t>
      </w:r>
    </w:p>
    <w:p w14:paraId="58D7E210" w14:textId="59B1FE03" w:rsidR="00A37A4E" w:rsidRPr="00184AAA" w:rsidRDefault="26FEF137" w:rsidP="000220AE">
      <w:pPr>
        <w:pStyle w:val="Bulletedlist"/>
        <w:numPr>
          <w:ilvl w:val="0"/>
          <w:numId w:val="31"/>
        </w:numPr>
        <w:spacing w:after="120"/>
        <w:ind w:right="-360"/>
        <w:rPr>
          <w:rFonts w:asciiTheme="minorHAnsi" w:eastAsiaTheme="minorEastAsia" w:hAnsiTheme="minorHAnsi" w:cstheme="minorBidi"/>
          <w:b/>
          <w:bCs/>
          <w:sz w:val="20"/>
        </w:rPr>
      </w:pPr>
      <w:r w:rsidRPr="2B518950">
        <w:rPr>
          <w:rFonts w:asciiTheme="minorHAnsi" w:hAnsiTheme="minorHAnsi" w:cstheme="minorBidi"/>
          <w:b/>
          <w:bCs/>
          <w:sz w:val="20"/>
        </w:rPr>
        <w:t xml:space="preserve">Adjourn </w:t>
      </w:r>
    </w:p>
    <w:p w14:paraId="0053F5B4" w14:textId="77777777" w:rsidR="00184AAA" w:rsidRPr="00184AAA" w:rsidRDefault="00184AAA" w:rsidP="00184AAA"/>
    <w:sectPr w:rsidR="00184AAA" w:rsidRPr="00184AAA" w:rsidSect="00EB492A">
      <w:headerReference w:type="default" r:id="rId11"/>
      <w:footerReference w:type="default" r:id="rId12"/>
      <w:headerReference w:type="first" r:id="rId13"/>
      <w:footerReference w:type="first" r:id="rId14"/>
      <w:pgSz w:w="12240" w:h="15840" w:code="1"/>
      <w:pgMar w:top="2304" w:right="1080" w:bottom="540" w:left="1080" w:header="634" w:footer="486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538D69" w14:textId="77777777" w:rsidR="00C9339D" w:rsidRDefault="00C9339D" w:rsidP="007B2DE2">
      <w:r>
        <w:separator/>
      </w:r>
    </w:p>
  </w:endnote>
  <w:endnote w:type="continuationSeparator" w:id="0">
    <w:p w14:paraId="4C71EFC3" w14:textId="77777777" w:rsidR="00C9339D" w:rsidRDefault="00C9339D" w:rsidP="007B2DE2">
      <w:r>
        <w:continuationSeparator/>
      </w:r>
    </w:p>
  </w:endnote>
  <w:endnote w:type="continuationNotice" w:id="1">
    <w:p w14:paraId="2B901B0F" w14:textId="77777777" w:rsidR="00C9339D" w:rsidRDefault="00C9339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Regular r:id="rId1" w:fontKey="{333FA783-42BA-43FA-A728-B8F8D2C7AB34}"/>
    <w:embedBold r:id="rId2" w:fontKey="{C587D59B-243E-42A4-B5F4-997CABA11BB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BFE3DE96-3321-4A01-8B72-327A4E1BE10C}"/>
    <w:embedBold r:id="rId4" w:fontKey="{B1E459B3-775C-4A01-8389-394A5F9385B1}"/>
    <w:embedItalic r:id="rId5" w:fontKey="{90A42ED6-AE03-4277-A460-64C84E92550E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6" w:fontKey="{6FBADB7B-313E-4DEF-AFA9-30F5A1E6F855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r:id="rId7" w:fontKey="{11B314A1-7F0D-456E-A9CF-A2E864D555D9}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  <w:embedRegular r:id="rId8" w:fontKey="{922277E4-6B5D-40B6-B7A4-73B2678A878E}"/>
    <w:embedBold r:id="rId9" w:fontKey="{B8DE8459-DBBA-457E-9811-39B9B373A665}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  <w:embedRegular r:id="rId10" w:fontKey="{0C815AF5-ED81-4D4F-B913-609EC23E5920}"/>
    <w:embedBold r:id="rId11" w:fontKey="{D8F65BA3-4D37-4E4A-809F-1E473E0C03A0}"/>
  </w:font>
  <w:font w:name="Montserrat SemiBold">
    <w:altName w:val="Calibri"/>
    <w:panose1 w:val="00000700000000000000"/>
    <w:charset w:val="00"/>
    <w:family w:val="auto"/>
    <w:pitch w:val="variable"/>
    <w:sig w:usb0="2000020F" w:usb1="00000003" w:usb2="00000000" w:usb3="00000000" w:csb0="00000197" w:csb1="00000000"/>
    <w:embedRegular r:id="rId12" w:fontKey="{EE533AD7-2158-4148-AA3E-19C3ACEF9F17}"/>
  </w:font>
  <w:font w:name="Montserrat Medium">
    <w:panose1 w:val="00000600000000000000"/>
    <w:charset w:val="00"/>
    <w:family w:val="auto"/>
    <w:pitch w:val="variable"/>
    <w:sig w:usb0="2000020F" w:usb1="00000003" w:usb2="00000000" w:usb3="00000000" w:csb0="00000197" w:csb1="00000000"/>
    <w:embedRegular r:id="rId13" w:fontKey="{0D09A045-9B29-4542-AE23-B15A3022A76E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14" w:fontKey="{6104E087-2345-4EC4-8520-5FCDEE109D9B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5" w:fontKey="{CB96BD36-F3B8-455F-AB29-80EEA95E1881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6" w:fontKey="{739F0C73-F1ED-4476-803E-4178FAE70593}"/>
    <w:embedBold r:id="rId17" w:fontKey="{85F006E9-47A8-45B5-A0C3-9B4118EC3C3A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294688" w14:textId="77777777" w:rsidR="006C5D8C" w:rsidRPr="00867E0E" w:rsidRDefault="006C5D8C" w:rsidP="00B73B24">
    <w:pPr>
      <w:pStyle w:val="Footer"/>
      <w:pBdr>
        <w:top w:val="single" w:sz="4" w:space="1" w:color="3B778E" w:themeColor="accent1"/>
      </w:pBdr>
      <w:spacing w:after="0"/>
    </w:pPr>
  </w:p>
  <w:p w14:paraId="5783BBD4" w14:textId="77777777" w:rsidR="006C5D8C" w:rsidRPr="00FC06B9" w:rsidRDefault="006C5D8C" w:rsidP="00B73B24">
    <w:pPr>
      <w:pStyle w:val="Footer"/>
      <w:rPr>
        <w:lang w:val="en-US"/>
      </w:rPr>
    </w:pPr>
    <w:r w:rsidRPr="00FC06B9">
      <w:rPr>
        <w:lang w:val="en-US"/>
      </w:rPr>
      <w:t>Reasonable accommodations for people with disabilities are available upon request. Please contact the Cape Cod Commission at (508)362-3828 at least 24 hours in advance of the meeting; for Telecommunications Relay Services (TRS) dial 711.</w:t>
    </w:r>
  </w:p>
  <w:p w14:paraId="73C9878F" w14:textId="77777777" w:rsidR="006C5D8C" w:rsidRPr="006C5D8C" w:rsidRDefault="006C5D8C" w:rsidP="00B73B24">
    <w:pPr>
      <w:pStyle w:val="Footer"/>
      <w:rPr>
        <w:sz w:val="18"/>
        <w:szCs w:val="18"/>
      </w:rPr>
    </w:pPr>
    <w:r w:rsidRPr="00867E0E">
      <w:t xml:space="preserve">Caso estas informações sejam necessárias em outro idioma, por favor, contate o Coordenador de Título VI pelo telefone (508)744-1299 or </w:t>
    </w:r>
    <w:r w:rsidRPr="00867E0E">
      <w:rPr>
        <w:lang w:val="pt-PT"/>
      </w:rPr>
      <w:t>Para serviços de retransmissão de telecomunicações, disque 711.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908B30" w14:textId="77777777" w:rsidR="00867E0E" w:rsidRPr="00867E0E" w:rsidRDefault="00867E0E" w:rsidP="00BD47C4">
    <w:pPr>
      <w:pBdr>
        <w:top w:val="single" w:sz="4" w:space="0" w:color="3B778E" w:themeColor="accent1"/>
      </w:pBdr>
      <w:rPr>
        <w:rFonts w:cstheme="minorHAnsi"/>
        <w:bCs/>
        <w:sz w:val="16"/>
        <w:szCs w:val="16"/>
        <w:lang w:val="pt-BR"/>
      </w:rPr>
    </w:pPr>
  </w:p>
  <w:p w14:paraId="06386857" w14:textId="77777777" w:rsidR="00867E0E" w:rsidRPr="00FC06B9" w:rsidRDefault="00867E0E" w:rsidP="00693260">
    <w:pPr>
      <w:pStyle w:val="Footer"/>
      <w:rPr>
        <w:lang w:val="en-US"/>
      </w:rPr>
    </w:pPr>
    <w:r w:rsidRPr="00FC06B9">
      <w:rPr>
        <w:lang w:val="en-US"/>
      </w:rPr>
      <w:t>Reasonable accommodations for people with disabilities are available upon request. Please contact the Cape Cod Commission at (508)362-3828 at least 24 hours in advance of the meeting; for Telecommunications Relay Services (TRS) dial 711.</w:t>
    </w:r>
  </w:p>
  <w:p w14:paraId="3D07890E" w14:textId="77777777" w:rsidR="007B2DE2" w:rsidRPr="00FC06B9" w:rsidRDefault="00867E0E" w:rsidP="00474CE8">
    <w:pPr>
      <w:rPr>
        <w:rFonts w:cstheme="minorHAnsi"/>
        <w:sz w:val="18"/>
        <w:szCs w:val="18"/>
        <w:lang w:val="pt-BR"/>
      </w:rPr>
    </w:pPr>
    <w:r w:rsidRPr="00867E0E">
      <w:rPr>
        <w:rFonts w:cstheme="minorHAnsi"/>
        <w:bCs/>
        <w:sz w:val="16"/>
        <w:szCs w:val="16"/>
        <w:lang w:val="pt-BR"/>
      </w:rPr>
      <w:t xml:space="preserve">Caso estas informações sejam necessárias em outro idioma, por favor, contate o Coordenador de Título VI pelo telefone (508)744-1299 or </w:t>
    </w:r>
    <w:r w:rsidRPr="00867E0E">
      <w:rPr>
        <w:rFonts w:cstheme="minorHAnsi"/>
        <w:bCs/>
        <w:sz w:val="16"/>
        <w:szCs w:val="16"/>
        <w:lang w:val="pt-PT"/>
      </w:rPr>
      <w:t>Para serviços de retransmissão de telecomunicações, disque 711.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91CB4D" w14:textId="77777777" w:rsidR="00C9339D" w:rsidRDefault="00C9339D" w:rsidP="007B2DE2">
      <w:r>
        <w:separator/>
      </w:r>
    </w:p>
  </w:footnote>
  <w:footnote w:type="continuationSeparator" w:id="0">
    <w:p w14:paraId="4D373815" w14:textId="77777777" w:rsidR="00C9339D" w:rsidRDefault="00C9339D" w:rsidP="007B2DE2">
      <w:r>
        <w:continuationSeparator/>
      </w:r>
    </w:p>
  </w:footnote>
  <w:footnote w:type="continuationNotice" w:id="1">
    <w:p w14:paraId="7E0DD628" w14:textId="77777777" w:rsidR="00C9339D" w:rsidRDefault="00C9339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130B05" w14:textId="77777777" w:rsidR="006C5D8C" w:rsidRDefault="006C5D8C" w:rsidP="006C5D8C">
    <w:pPr>
      <w:pStyle w:val="NoSpacing"/>
    </w:pPr>
    <w:r w:rsidRPr="00867E0E">
      <w:rPr>
        <w:rFonts w:cstheme="minorHAnsi"/>
        <w:noProof/>
        <w:color w:val="FF0000"/>
        <w:sz w:val="18"/>
        <w:szCs w:val="18"/>
        <w:shd w:val="clear" w:color="auto" w:fill="E6E6E6"/>
      </w:rPr>
      <w:drawing>
        <wp:anchor distT="0" distB="0" distL="114300" distR="114300" simplePos="0" relativeHeight="251658241" behindDoc="1" locked="0" layoutInCell="1" allowOverlap="1" wp14:anchorId="13C76066" wp14:editId="62C9F7A7">
          <wp:simplePos x="0" y="0"/>
          <wp:positionH relativeFrom="page">
            <wp:posOffset>6469380</wp:posOffset>
          </wp:positionH>
          <wp:positionV relativeFrom="page">
            <wp:posOffset>520065</wp:posOffset>
          </wp:positionV>
          <wp:extent cx="813435" cy="813435"/>
          <wp:effectExtent l="0" t="0" r="5715" b="5715"/>
          <wp:wrapTight wrapText="bothSides">
            <wp:wrapPolygon edited="1">
              <wp:start x="-5473" y="0"/>
              <wp:lineTo x="-5649" y="21340"/>
              <wp:lineTo x="0" y="21330"/>
              <wp:lineTo x="21163" y="21330"/>
              <wp:lineTo x="21163" y="0"/>
              <wp:lineTo x="-5473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CCCommission_Black.t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3435" cy="8134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79A7F08" w14:textId="77777777" w:rsidR="006C5D8C" w:rsidRPr="00CB5308" w:rsidRDefault="006C5D8C" w:rsidP="00B73B24">
    <w:pPr>
      <w:pStyle w:val="Header"/>
    </w:pPr>
    <w:r w:rsidRPr="00CB5308">
      <w:t xml:space="preserve">NOTICE: </w:t>
    </w:r>
    <w:r w:rsidR="00AE300A" w:rsidRPr="00AE300A">
      <w:t>To view the posting date/time and materials related to agenda items, please visit the Barnstable County</w:t>
    </w:r>
    <w:r w:rsidR="00203A77">
      <w:t xml:space="preserve"> Economic Development </w:t>
    </w:r>
    <w:r w:rsidR="00AE300A" w:rsidRPr="00AE300A">
      <w:t>Co</w:t>
    </w:r>
    <w:r w:rsidR="00203A77">
      <w:t>uncil’s</w:t>
    </w:r>
    <w:r w:rsidR="00AE300A" w:rsidRPr="00AE300A">
      <w:t xml:space="preserve"> official posting location at </w:t>
    </w:r>
    <w:r w:rsidR="00AE300A" w:rsidRPr="003F3233">
      <w:rPr>
        <w:u w:val="single"/>
      </w:rPr>
      <w:t>www.capecodcommission.org/meetingnotices</w:t>
    </w:r>
  </w:p>
  <w:p w14:paraId="1D0822EF" w14:textId="77777777" w:rsidR="006C5D8C" w:rsidRDefault="006C5D8C" w:rsidP="006C5D8C">
    <w:pPr>
      <w:pStyle w:val="NoSpacing"/>
      <w:pBdr>
        <w:bottom w:val="single" w:sz="4" w:space="1" w:color="3B778E" w:themeColor="accent1"/>
      </w:pBdr>
    </w:pPr>
  </w:p>
  <w:p w14:paraId="5C30FA2C" w14:textId="77777777" w:rsidR="006C5D8C" w:rsidRDefault="006C5D8C" w:rsidP="006C5D8C">
    <w:pPr>
      <w:pStyle w:val="NoSpacing"/>
    </w:pPr>
  </w:p>
  <w:p w14:paraId="5DFA5189" w14:textId="77777777" w:rsidR="006C5D8C" w:rsidRDefault="006C5D8C" w:rsidP="00B73B24">
    <w:pPr>
      <w:pStyle w:val="NoSpacing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19DE27" w14:textId="0FB75FBB" w:rsidR="007B2DE2" w:rsidRDefault="00CB5308" w:rsidP="00474CE8">
    <w:pPr>
      <w:pStyle w:val="NoSpacing"/>
    </w:pPr>
    <w:r w:rsidRPr="00867E0E">
      <w:rPr>
        <w:rFonts w:cstheme="minorHAnsi"/>
        <w:noProof/>
        <w:color w:val="FF0000"/>
        <w:sz w:val="18"/>
        <w:szCs w:val="18"/>
        <w:shd w:val="clear" w:color="auto" w:fill="E6E6E6"/>
      </w:rPr>
      <w:drawing>
        <wp:anchor distT="0" distB="0" distL="114300" distR="114300" simplePos="0" relativeHeight="251658240" behindDoc="1" locked="0" layoutInCell="1" allowOverlap="1" wp14:anchorId="792EB042" wp14:editId="0F2CD814">
          <wp:simplePos x="0" y="0"/>
          <wp:positionH relativeFrom="column">
            <wp:posOffset>5792470</wp:posOffset>
          </wp:positionH>
          <wp:positionV relativeFrom="paragraph">
            <wp:posOffset>-4445</wp:posOffset>
          </wp:positionV>
          <wp:extent cx="816610" cy="1064260"/>
          <wp:effectExtent l="0" t="0" r="2540" b="2540"/>
          <wp:wrapTight wrapText="bothSides">
            <wp:wrapPolygon edited="1">
              <wp:start x="-5473" y="0"/>
              <wp:lineTo x="-5649" y="21340"/>
              <wp:lineTo x="0" y="21330"/>
              <wp:lineTo x="21163" y="21330"/>
              <wp:lineTo x="21163" y="0"/>
              <wp:lineTo x="-5473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CCCommission_Black.t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6610" cy="10642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A6C8797" w14:textId="77777777" w:rsidR="007B2DE2" w:rsidRPr="00CB5308" w:rsidRDefault="00D509F8" w:rsidP="00474CE8">
    <w:pPr>
      <w:pStyle w:val="NoSpacing"/>
      <w:rPr>
        <w:rFonts w:cstheme="minorHAnsi"/>
        <w:color w:val="3B778E" w:themeColor="accent1"/>
        <w:sz w:val="18"/>
        <w:szCs w:val="18"/>
      </w:rPr>
    </w:pPr>
    <w:r w:rsidRPr="00CB5308">
      <w:rPr>
        <w:rFonts w:cstheme="minorHAnsi"/>
        <w:color w:val="3B778E" w:themeColor="accent1"/>
        <w:sz w:val="18"/>
        <w:szCs w:val="18"/>
      </w:rPr>
      <w:t>NOTICE</w:t>
    </w:r>
    <w:r w:rsidR="007B2DE2" w:rsidRPr="00CB5308">
      <w:rPr>
        <w:rFonts w:cstheme="minorHAnsi"/>
        <w:color w:val="3B778E" w:themeColor="accent1"/>
        <w:sz w:val="18"/>
        <w:szCs w:val="18"/>
      </w:rPr>
      <w:t>: To view the posting date/time</w:t>
    </w:r>
    <w:r w:rsidR="00AD6B84" w:rsidRPr="00CB5308">
      <w:rPr>
        <w:rFonts w:cstheme="minorHAnsi"/>
        <w:color w:val="3B778E" w:themeColor="accent1"/>
        <w:sz w:val="18"/>
        <w:szCs w:val="18"/>
      </w:rPr>
      <w:t xml:space="preserve"> and materials</w:t>
    </w:r>
    <w:r w:rsidR="00D91521" w:rsidRPr="00CB5308">
      <w:rPr>
        <w:rFonts w:cstheme="minorHAnsi"/>
        <w:color w:val="3B778E" w:themeColor="accent1"/>
        <w:sz w:val="18"/>
        <w:szCs w:val="18"/>
      </w:rPr>
      <w:t xml:space="preserve"> related to agenda items</w:t>
    </w:r>
    <w:r w:rsidR="007B2DE2" w:rsidRPr="00CB5308">
      <w:rPr>
        <w:rFonts w:cstheme="minorHAnsi"/>
        <w:color w:val="3B778E" w:themeColor="accent1"/>
        <w:sz w:val="18"/>
        <w:szCs w:val="18"/>
      </w:rPr>
      <w:t>, please visit the Cape Cod Commission’s</w:t>
    </w:r>
    <w:r w:rsidR="00D91521" w:rsidRPr="00CB5308">
      <w:rPr>
        <w:rFonts w:cstheme="minorHAnsi"/>
        <w:color w:val="3B778E" w:themeColor="accent1"/>
        <w:sz w:val="18"/>
        <w:szCs w:val="18"/>
      </w:rPr>
      <w:t xml:space="preserve"> </w:t>
    </w:r>
    <w:r w:rsidR="00AD4B6A" w:rsidRPr="00CB5308">
      <w:rPr>
        <w:rFonts w:cstheme="minorHAnsi"/>
        <w:color w:val="3B778E" w:themeColor="accent1"/>
        <w:sz w:val="18"/>
        <w:szCs w:val="18"/>
      </w:rPr>
      <w:t>o</w:t>
    </w:r>
    <w:r w:rsidR="007B2DE2" w:rsidRPr="00CB5308">
      <w:rPr>
        <w:rFonts w:cstheme="minorHAnsi"/>
        <w:color w:val="3B778E" w:themeColor="accent1"/>
        <w:sz w:val="18"/>
        <w:szCs w:val="18"/>
      </w:rPr>
      <w:t>ffic</w:t>
    </w:r>
    <w:r w:rsidR="00AD4B6A" w:rsidRPr="00CB5308">
      <w:rPr>
        <w:rFonts w:cstheme="minorHAnsi"/>
        <w:color w:val="3B778E" w:themeColor="accent1"/>
        <w:sz w:val="18"/>
        <w:szCs w:val="18"/>
      </w:rPr>
      <w:t>ial</w:t>
    </w:r>
    <w:r w:rsidR="007B2DE2" w:rsidRPr="00CB5308">
      <w:rPr>
        <w:rFonts w:cstheme="minorHAnsi"/>
        <w:color w:val="3B778E" w:themeColor="accent1"/>
        <w:sz w:val="18"/>
        <w:szCs w:val="18"/>
      </w:rPr>
      <w:t xml:space="preserve"> posting location at </w:t>
    </w:r>
    <w:r w:rsidR="007B2DE2" w:rsidRPr="00CB5308">
      <w:rPr>
        <w:rFonts w:cstheme="minorHAnsi"/>
        <w:color w:val="3B778E" w:themeColor="accent1"/>
        <w:sz w:val="18"/>
        <w:szCs w:val="18"/>
        <w:u w:val="single"/>
      </w:rPr>
      <w:t>www.capecodcommission.org/meetingnotices</w:t>
    </w:r>
  </w:p>
  <w:p w14:paraId="209A646E" w14:textId="77777777" w:rsidR="007B2DE2" w:rsidRPr="007B2DE2" w:rsidRDefault="007B2DE2" w:rsidP="00474CE8">
    <w:pPr>
      <w:pStyle w:val="NoSpacing"/>
    </w:pPr>
  </w:p>
  <w:p w14:paraId="5E0B88C1" w14:textId="77777777" w:rsidR="007B2DE2" w:rsidRDefault="007B2DE2" w:rsidP="00474CE8">
    <w:pPr>
      <w:pStyle w:val="NoSpacing"/>
      <w:pBdr>
        <w:bottom w:val="single" w:sz="4" w:space="1" w:color="3B778E" w:themeColor="accent1"/>
      </w:pBdr>
    </w:pPr>
  </w:p>
  <w:p w14:paraId="7B8A482D" w14:textId="77777777" w:rsidR="007B2DE2" w:rsidRDefault="007B2DE2" w:rsidP="00474CE8">
    <w:pPr>
      <w:pStyle w:val="NoSpacing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65C2E2D"/>
    <w:multiLevelType w:val="hybridMultilevel"/>
    <w:tmpl w:val="7CBAB2C8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FFFFFF7C"/>
    <w:multiLevelType w:val="hybridMultilevel"/>
    <w:tmpl w:val="548E35AA"/>
    <w:lvl w:ilvl="0" w:tplc="95D244F6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 w:tplc="E1B0C79A">
      <w:numFmt w:val="decimal"/>
      <w:lvlText w:val=""/>
      <w:lvlJc w:val="left"/>
    </w:lvl>
    <w:lvl w:ilvl="2" w:tplc="EF36929E">
      <w:numFmt w:val="decimal"/>
      <w:lvlText w:val=""/>
      <w:lvlJc w:val="left"/>
    </w:lvl>
    <w:lvl w:ilvl="3" w:tplc="1AAA3024">
      <w:numFmt w:val="decimal"/>
      <w:lvlText w:val=""/>
      <w:lvlJc w:val="left"/>
    </w:lvl>
    <w:lvl w:ilvl="4" w:tplc="232A64C4">
      <w:numFmt w:val="decimal"/>
      <w:lvlText w:val=""/>
      <w:lvlJc w:val="left"/>
    </w:lvl>
    <w:lvl w:ilvl="5" w:tplc="1422B646">
      <w:numFmt w:val="decimal"/>
      <w:lvlText w:val=""/>
      <w:lvlJc w:val="left"/>
    </w:lvl>
    <w:lvl w:ilvl="6" w:tplc="3CFCF622">
      <w:numFmt w:val="decimal"/>
      <w:lvlText w:val=""/>
      <w:lvlJc w:val="left"/>
    </w:lvl>
    <w:lvl w:ilvl="7" w:tplc="1A5A4A48">
      <w:numFmt w:val="decimal"/>
      <w:lvlText w:val=""/>
      <w:lvlJc w:val="left"/>
    </w:lvl>
    <w:lvl w:ilvl="8" w:tplc="3DD6A8A0">
      <w:numFmt w:val="decimal"/>
      <w:lvlText w:val=""/>
      <w:lvlJc w:val="left"/>
    </w:lvl>
  </w:abstractNum>
  <w:abstractNum w:abstractNumId="2" w15:restartNumberingAfterBreak="0">
    <w:nsid w:val="FFFFFF7D"/>
    <w:multiLevelType w:val="hybridMultilevel"/>
    <w:tmpl w:val="7C6EF8E6"/>
    <w:lvl w:ilvl="0" w:tplc="0CFC6A5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1D04938C">
      <w:numFmt w:val="decimal"/>
      <w:lvlText w:val=""/>
      <w:lvlJc w:val="left"/>
    </w:lvl>
    <w:lvl w:ilvl="2" w:tplc="E50EEAA8">
      <w:numFmt w:val="decimal"/>
      <w:lvlText w:val=""/>
      <w:lvlJc w:val="left"/>
    </w:lvl>
    <w:lvl w:ilvl="3" w:tplc="C2CC86A2">
      <w:numFmt w:val="decimal"/>
      <w:lvlText w:val=""/>
      <w:lvlJc w:val="left"/>
    </w:lvl>
    <w:lvl w:ilvl="4" w:tplc="6D641FEA">
      <w:numFmt w:val="decimal"/>
      <w:lvlText w:val=""/>
      <w:lvlJc w:val="left"/>
    </w:lvl>
    <w:lvl w:ilvl="5" w:tplc="C194F03A">
      <w:numFmt w:val="decimal"/>
      <w:lvlText w:val=""/>
      <w:lvlJc w:val="left"/>
    </w:lvl>
    <w:lvl w:ilvl="6" w:tplc="709EE13E">
      <w:numFmt w:val="decimal"/>
      <w:lvlText w:val=""/>
      <w:lvlJc w:val="left"/>
    </w:lvl>
    <w:lvl w:ilvl="7" w:tplc="A2C62BE2">
      <w:numFmt w:val="decimal"/>
      <w:lvlText w:val=""/>
      <w:lvlJc w:val="left"/>
    </w:lvl>
    <w:lvl w:ilvl="8" w:tplc="ED928E1A">
      <w:numFmt w:val="decimal"/>
      <w:lvlText w:val=""/>
      <w:lvlJc w:val="left"/>
    </w:lvl>
  </w:abstractNum>
  <w:abstractNum w:abstractNumId="3" w15:restartNumberingAfterBreak="0">
    <w:nsid w:val="FFFFFF7E"/>
    <w:multiLevelType w:val="hybridMultilevel"/>
    <w:tmpl w:val="1A9AE478"/>
    <w:lvl w:ilvl="0" w:tplc="31EA34C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F1AE49A4">
      <w:numFmt w:val="decimal"/>
      <w:lvlText w:val=""/>
      <w:lvlJc w:val="left"/>
    </w:lvl>
    <w:lvl w:ilvl="2" w:tplc="6F103B00">
      <w:numFmt w:val="decimal"/>
      <w:lvlText w:val=""/>
      <w:lvlJc w:val="left"/>
    </w:lvl>
    <w:lvl w:ilvl="3" w:tplc="C3D65E5E">
      <w:numFmt w:val="decimal"/>
      <w:lvlText w:val=""/>
      <w:lvlJc w:val="left"/>
    </w:lvl>
    <w:lvl w:ilvl="4" w:tplc="A1ACF490">
      <w:numFmt w:val="decimal"/>
      <w:lvlText w:val=""/>
      <w:lvlJc w:val="left"/>
    </w:lvl>
    <w:lvl w:ilvl="5" w:tplc="D282626C">
      <w:numFmt w:val="decimal"/>
      <w:lvlText w:val=""/>
      <w:lvlJc w:val="left"/>
    </w:lvl>
    <w:lvl w:ilvl="6" w:tplc="3FEEE434">
      <w:numFmt w:val="decimal"/>
      <w:lvlText w:val=""/>
      <w:lvlJc w:val="left"/>
    </w:lvl>
    <w:lvl w:ilvl="7" w:tplc="46164544">
      <w:numFmt w:val="decimal"/>
      <w:lvlText w:val=""/>
      <w:lvlJc w:val="left"/>
    </w:lvl>
    <w:lvl w:ilvl="8" w:tplc="C966CF0E">
      <w:numFmt w:val="decimal"/>
      <w:lvlText w:val=""/>
      <w:lvlJc w:val="left"/>
    </w:lvl>
  </w:abstractNum>
  <w:abstractNum w:abstractNumId="4" w15:restartNumberingAfterBreak="0">
    <w:nsid w:val="FFFFFF7F"/>
    <w:multiLevelType w:val="hybridMultilevel"/>
    <w:tmpl w:val="E22C6C5A"/>
    <w:lvl w:ilvl="0" w:tplc="586E02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4CE072C">
      <w:numFmt w:val="decimal"/>
      <w:lvlText w:val=""/>
      <w:lvlJc w:val="left"/>
    </w:lvl>
    <w:lvl w:ilvl="2" w:tplc="7318BB90">
      <w:numFmt w:val="decimal"/>
      <w:lvlText w:val=""/>
      <w:lvlJc w:val="left"/>
    </w:lvl>
    <w:lvl w:ilvl="3" w:tplc="1D2C83FC">
      <w:numFmt w:val="decimal"/>
      <w:lvlText w:val=""/>
      <w:lvlJc w:val="left"/>
    </w:lvl>
    <w:lvl w:ilvl="4" w:tplc="033A4A24">
      <w:numFmt w:val="decimal"/>
      <w:lvlText w:val=""/>
      <w:lvlJc w:val="left"/>
    </w:lvl>
    <w:lvl w:ilvl="5" w:tplc="969C84F4">
      <w:numFmt w:val="decimal"/>
      <w:lvlText w:val=""/>
      <w:lvlJc w:val="left"/>
    </w:lvl>
    <w:lvl w:ilvl="6" w:tplc="EC2E2344">
      <w:numFmt w:val="decimal"/>
      <w:lvlText w:val=""/>
      <w:lvlJc w:val="left"/>
    </w:lvl>
    <w:lvl w:ilvl="7" w:tplc="512C7DA0">
      <w:numFmt w:val="decimal"/>
      <w:lvlText w:val=""/>
      <w:lvlJc w:val="left"/>
    </w:lvl>
    <w:lvl w:ilvl="8" w:tplc="F508D324">
      <w:numFmt w:val="decimal"/>
      <w:lvlText w:val=""/>
      <w:lvlJc w:val="left"/>
    </w:lvl>
  </w:abstractNum>
  <w:abstractNum w:abstractNumId="5" w15:restartNumberingAfterBreak="0">
    <w:nsid w:val="FFFFFF80"/>
    <w:multiLevelType w:val="hybridMultilevel"/>
    <w:tmpl w:val="26C6CE02"/>
    <w:lvl w:ilvl="0" w:tplc="C9DA6F68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67FCBAFE">
      <w:numFmt w:val="decimal"/>
      <w:lvlText w:val=""/>
      <w:lvlJc w:val="left"/>
    </w:lvl>
    <w:lvl w:ilvl="2" w:tplc="279255C8">
      <w:numFmt w:val="decimal"/>
      <w:lvlText w:val=""/>
      <w:lvlJc w:val="left"/>
    </w:lvl>
    <w:lvl w:ilvl="3" w:tplc="5CF8FA1E">
      <w:numFmt w:val="decimal"/>
      <w:lvlText w:val=""/>
      <w:lvlJc w:val="left"/>
    </w:lvl>
    <w:lvl w:ilvl="4" w:tplc="FF4A46C6">
      <w:numFmt w:val="decimal"/>
      <w:lvlText w:val=""/>
      <w:lvlJc w:val="left"/>
    </w:lvl>
    <w:lvl w:ilvl="5" w:tplc="B0C06702">
      <w:numFmt w:val="decimal"/>
      <w:lvlText w:val=""/>
      <w:lvlJc w:val="left"/>
    </w:lvl>
    <w:lvl w:ilvl="6" w:tplc="28EC6DCA">
      <w:numFmt w:val="decimal"/>
      <w:lvlText w:val=""/>
      <w:lvlJc w:val="left"/>
    </w:lvl>
    <w:lvl w:ilvl="7" w:tplc="54FA5EA8">
      <w:numFmt w:val="decimal"/>
      <w:lvlText w:val=""/>
      <w:lvlJc w:val="left"/>
    </w:lvl>
    <w:lvl w:ilvl="8" w:tplc="C21AF3E0">
      <w:numFmt w:val="decimal"/>
      <w:lvlText w:val=""/>
      <w:lvlJc w:val="left"/>
    </w:lvl>
  </w:abstractNum>
  <w:abstractNum w:abstractNumId="6" w15:restartNumberingAfterBreak="0">
    <w:nsid w:val="FFFFFF81"/>
    <w:multiLevelType w:val="hybridMultilevel"/>
    <w:tmpl w:val="53A68B3C"/>
    <w:lvl w:ilvl="0" w:tplc="4B78AA7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C790582C">
      <w:numFmt w:val="decimal"/>
      <w:lvlText w:val=""/>
      <w:lvlJc w:val="left"/>
    </w:lvl>
    <w:lvl w:ilvl="2" w:tplc="09E01C6E">
      <w:numFmt w:val="decimal"/>
      <w:lvlText w:val=""/>
      <w:lvlJc w:val="left"/>
    </w:lvl>
    <w:lvl w:ilvl="3" w:tplc="EAEAB000">
      <w:numFmt w:val="decimal"/>
      <w:lvlText w:val=""/>
      <w:lvlJc w:val="left"/>
    </w:lvl>
    <w:lvl w:ilvl="4" w:tplc="7F2ACAD0">
      <w:numFmt w:val="decimal"/>
      <w:lvlText w:val=""/>
      <w:lvlJc w:val="left"/>
    </w:lvl>
    <w:lvl w:ilvl="5" w:tplc="1BFAADF4">
      <w:numFmt w:val="decimal"/>
      <w:lvlText w:val=""/>
      <w:lvlJc w:val="left"/>
    </w:lvl>
    <w:lvl w:ilvl="6" w:tplc="0642542C">
      <w:numFmt w:val="decimal"/>
      <w:lvlText w:val=""/>
      <w:lvlJc w:val="left"/>
    </w:lvl>
    <w:lvl w:ilvl="7" w:tplc="A4F496CE">
      <w:numFmt w:val="decimal"/>
      <w:lvlText w:val=""/>
      <w:lvlJc w:val="left"/>
    </w:lvl>
    <w:lvl w:ilvl="8" w:tplc="CA1C2402">
      <w:numFmt w:val="decimal"/>
      <w:lvlText w:val=""/>
      <w:lvlJc w:val="left"/>
    </w:lvl>
  </w:abstractNum>
  <w:abstractNum w:abstractNumId="7" w15:restartNumberingAfterBreak="0">
    <w:nsid w:val="FFFFFF82"/>
    <w:multiLevelType w:val="hybridMultilevel"/>
    <w:tmpl w:val="3C24C424"/>
    <w:lvl w:ilvl="0" w:tplc="2BB63AA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5AAE4CC0">
      <w:numFmt w:val="decimal"/>
      <w:lvlText w:val=""/>
      <w:lvlJc w:val="left"/>
    </w:lvl>
    <w:lvl w:ilvl="2" w:tplc="C150A8C2">
      <w:numFmt w:val="decimal"/>
      <w:lvlText w:val=""/>
      <w:lvlJc w:val="left"/>
    </w:lvl>
    <w:lvl w:ilvl="3" w:tplc="CE36706A">
      <w:numFmt w:val="decimal"/>
      <w:lvlText w:val=""/>
      <w:lvlJc w:val="left"/>
    </w:lvl>
    <w:lvl w:ilvl="4" w:tplc="04966AFC">
      <w:numFmt w:val="decimal"/>
      <w:lvlText w:val=""/>
      <w:lvlJc w:val="left"/>
    </w:lvl>
    <w:lvl w:ilvl="5" w:tplc="C3A0691A">
      <w:numFmt w:val="decimal"/>
      <w:lvlText w:val=""/>
      <w:lvlJc w:val="left"/>
    </w:lvl>
    <w:lvl w:ilvl="6" w:tplc="8FA42B16">
      <w:numFmt w:val="decimal"/>
      <w:lvlText w:val=""/>
      <w:lvlJc w:val="left"/>
    </w:lvl>
    <w:lvl w:ilvl="7" w:tplc="7984181A">
      <w:numFmt w:val="decimal"/>
      <w:lvlText w:val=""/>
      <w:lvlJc w:val="left"/>
    </w:lvl>
    <w:lvl w:ilvl="8" w:tplc="0A5CA80A">
      <w:numFmt w:val="decimal"/>
      <w:lvlText w:val=""/>
      <w:lvlJc w:val="left"/>
    </w:lvl>
  </w:abstractNum>
  <w:abstractNum w:abstractNumId="8" w15:restartNumberingAfterBreak="0">
    <w:nsid w:val="FFFFFF83"/>
    <w:multiLevelType w:val="hybridMultilevel"/>
    <w:tmpl w:val="AF3ABA78"/>
    <w:lvl w:ilvl="0" w:tplc="5380C21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CC89AC6">
      <w:numFmt w:val="decimal"/>
      <w:lvlText w:val=""/>
      <w:lvlJc w:val="left"/>
    </w:lvl>
    <w:lvl w:ilvl="2" w:tplc="02AE264C">
      <w:numFmt w:val="decimal"/>
      <w:lvlText w:val=""/>
      <w:lvlJc w:val="left"/>
    </w:lvl>
    <w:lvl w:ilvl="3" w:tplc="86FE432A">
      <w:numFmt w:val="decimal"/>
      <w:lvlText w:val=""/>
      <w:lvlJc w:val="left"/>
    </w:lvl>
    <w:lvl w:ilvl="4" w:tplc="3842BD44">
      <w:numFmt w:val="decimal"/>
      <w:lvlText w:val=""/>
      <w:lvlJc w:val="left"/>
    </w:lvl>
    <w:lvl w:ilvl="5" w:tplc="58FC2A3E">
      <w:numFmt w:val="decimal"/>
      <w:lvlText w:val=""/>
      <w:lvlJc w:val="left"/>
    </w:lvl>
    <w:lvl w:ilvl="6" w:tplc="DAE89C1E">
      <w:numFmt w:val="decimal"/>
      <w:lvlText w:val=""/>
      <w:lvlJc w:val="left"/>
    </w:lvl>
    <w:lvl w:ilvl="7" w:tplc="A0BCE1DA">
      <w:numFmt w:val="decimal"/>
      <w:lvlText w:val=""/>
      <w:lvlJc w:val="left"/>
    </w:lvl>
    <w:lvl w:ilvl="8" w:tplc="14E26098">
      <w:numFmt w:val="decimal"/>
      <w:lvlText w:val=""/>
      <w:lvlJc w:val="left"/>
    </w:lvl>
  </w:abstractNum>
  <w:abstractNum w:abstractNumId="9" w15:restartNumberingAfterBreak="0">
    <w:nsid w:val="FFFFFF88"/>
    <w:multiLevelType w:val="hybridMultilevel"/>
    <w:tmpl w:val="C076FC3A"/>
    <w:lvl w:ilvl="0" w:tplc="CB9E1B1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4A8C4D8A">
      <w:numFmt w:val="decimal"/>
      <w:lvlText w:val=""/>
      <w:lvlJc w:val="left"/>
    </w:lvl>
    <w:lvl w:ilvl="2" w:tplc="FB1E64B4">
      <w:numFmt w:val="decimal"/>
      <w:lvlText w:val=""/>
      <w:lvlJc w:val="left"/>
    </w:lvl>
    <w:lvl w:ilvl="3" w:tplc="B628C010">
      <w:numFmt w:val="decimal"/>
      <w:lvlText w:val=""/>
      <w:lvlJc w:val="left"/>
    </w:lvl>
    <w:lvl w:ilvl="4" w:tplc="D4788322">
      <w:numFmt w:val="decimal"/>
      <w:lvlText w:val=""/>
      <w:lvlJc w:val="left"/>
    </w:lvl>
    <w:lvl w:ilvl="5" w:tplc="4830EBAE">
      <w:numFmt w:val="decimal"/>
      <w:lvlText w:val=""/>
      <w:lvlJc w:val="left"/>
    </w:lvl>
    <w:lvl w:ilvl="6" w:tplc="1494C798">
      <w:numFmt w:val="decimal"/>
      <w:lvlText w:val=""/>
      <w:lvlJc w:val="left"/>
    </w:lvl>
    <w:lvl w:ilvl="7" w:tplc="862CD87A">
      <w:numFmt w:val="decimal"/>
      <w:lvlText w:val=""/>
      <w:lvlJc w:val="left"/>
    </w:lvl>
    <w:lvl w:ilvl="8" w:tplc="792E606C">
      <w:numFmt w:val="decimal"/>
      <w:lvlText w:val=""/>
      <w:lvlJc w:val="left"/>
    </w:lvl>
  </w:abstractNum>
  <w:abstractNum w:abstractNumId="10" w15:restartNumberingAfterBreak="0">
    <w:nsid w:val="FFFFFF89"/>
    <w:multiLevelType w:val="singleLevel"/>
    <w:tmpl w:val="B0A077B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16B133A"/>
    <w:multiLevelType w:val="hybridMultilevel"/>
    <w:tmpl w:val="8A8E0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F5F4F"/>
    <w:multiLevelType w:val="hybridMultilevel"/>
    <w:tmpl w:val="9028DC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1D70CD2"/>
    <w:multiLevelType w:val="hybridMultilevel"/>
    <w:tmpl w:val="1C3CA6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15980CB0"/>
    <w:multiLevelType w:val="multilevel"/>
    <w:tmpl w:val="F1BAE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16FC768E"/>
    <w:multiLevelType w:val="hybridMultilevel"/>
    <w:tmpl w:val="3F6434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8814A21"/>
    <w:multiLevelType w:val="hybridMultilevel"/>
    <w:tmpl w:val="89EE120E"/>
    <w:lvl w:ilvl="0" w:tplc="82101F0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0B56669"/>
    <w:multiLevelType w:val="hybridMultilevel"/>
    <w:tmpl w:val="0A5E13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5CC3776"/>
    <w:multiLevelType w:val="hybridMultilevel"/>
    <w:tmpl w:val="C7688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7797D06"/>
    <w:multiLevelType w:val="multilevel"/>
    <w:tmpl w:val="3BA46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B9823C1"/>
    <w:multiLevelType w:val="hybridMultilevel"/>
    <w:tmpl w:val="FFFFFFFF"/>
    <w:lvl w:ilvl="0" w:tplc="B66A6DCE">
      <w:start w:val="1"/>
      <w:numFmt w:val="decimal"/>
      <w:lvlText w:val="%1."/>
      <w:lvlJc w:val="left"/>
      <w:pPr>
        <w:ind w:left="720" w:hanging="360"/>
      </w:pPr>
    </w:lvl>
    <w:lvl w:ilvl="1" w:tplc="E53E21C4">
      <w:start w:val="1"/>
      <w:numFmt w:val="lowerLetter"/>
      <w:lvlText w:val="%2."/>
      <w:lvlJc w:val="left"/>
      <w:pPr>
        <w:ind w:left="1440" w:hanging="360"/>
      </w:pPr>
    </w:lvl>
    <w:lvl w:ilvl="2" w:tplc="C3BA64B2">
      <w:start w:val="1"/>
      <w:numFmt w:val="lowerRoman"/>
      <w:lvlText w:val="%3."/>
      <w:lvlJc w:val="right"/>
      <w:pPr>
        <w:ind w:left="2160" w:hanging="180"/>
      </w:pPr>
    </w:lvl>
    <w:lvl w:ilvl="3" w:tplc="7190203A">
      <w:start w:val="1"/>
      <w:numFmt w:val="decimal"/>
      <w:lvlText w:val="%4."/>
      <w:lvlJc w:val="left"/>
      <w:pPr>
        <w:ind w:left="2880" w:hanging="360"/>
      </w:pPr>
    </w:lvl>
    <w:lvl w:ilvl="4" w:tplc="A4A287C2">
      <w:start w:val="1"/>
      <w:numFmt w:val="lowerLetter"/>
      <w:lvlText w:val="%5."/>
      <w:lvlJc w:val="left"/>
      <w:pPr>
        <w:ind w:left="3600" w:hanging="360"/>
      </w:pPr>
    </w:lvl>
    <w:lvl w:ilvl="5" w:tplc="B08C68BC">
      <w:start w:val="1"/>
      <w:numFmt w:val="lowerRoman"/>
      <w:lvlText w:val="%6."/>
      <w:lvlJc w:val="right"/>
      <w:pPr>
        <w:ind w:left="4320" w:hanging="180"/>
      </w:pPr>
    </w:lvl>
    <w:lvl w:ilvl="6" w:tplc="961ADA72">
      <w:start w:val="1"/>
      <w:numFmt w:val="decimal"/>
      <w:lvlText w:val="%7."/>
      <w:lvlJc w:val="left"/>
      <w:pPr>
        <w:ind w:left="5040" w:hanging="360"/>
      </w:pPr>
    </w:lvl>
    <w:lvl w:ilvl="7" w:tplc="D07A5D52">
      <w:start w:val="1"/>
      <w:numFmt w:val="lowerLetter"/>
      <w:lvlText w:val="%8."/>
      <w:lvlJc w:val="left"/>
      <w:pPr>
        <w:ind w:left="5760" w:hanging="360"/>
      </w:pPr>
    </w:lvl>
    <w:lvl w:ilvl="8" w:tplc="81F6508A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F587C84"/>
    <w:multiLevelType w:val="hybridMultilevel"/>
    <w:tmpl w:val="1E367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953579B"/>
    <w:multiLevelType w:val="hybridMultilevel"/>
    <w:tmpl w:val="FFFFFFFF"/>
    <w:lvl w:ilvl="0" w:tplc="1D025438">
      <w:start w:val="1"/>
      <w:numFmt w:val="decimal"/>
      <w:lvlText w:val="%1."/>
      <w:lvlJc w:val="left"/>
      <w:pPr>
        <w:ind w:left="720" w:hanging="360"/>
      </w:pPr>
    </w:lvl>
    <w:lvl w:ilvl="1" w:tplc="56546376">
      <w:start w:val="1"/>
      <w:numFmt w:val="lowerLetter"/>
      <w:lvlText w:val="%2."/>
      <w:lvlJc w:val="left"/>
      <w:pPr>
        <w:ind w:left="1440" w:hanging="360"/>
      </w:pPr>
    </w:lvl>
    <w:lvl w:ilvl="2" w:tplc="07AEE666">
      <w:start w:val="1"/>
      <w:numFmt w:val="lowerRoman"/>
      <w:lvlText w:val="%3."/>
      <w:lvlJc w:val="right"/>
      <w:pPr>
        <w:ind w:left="2160" w:hanging="180"/>
      </w:pPr>
    </w:lvl>
    <w:lvl w:ilvl="3" w:tplc="5ACEF20A">
      <w:start w:val="1"/>
      <w:numFmt w:val="decimal"/>
      <w:lvlText w:val="%4."/>
      <w:lvlJc w:val="left"/>
      <w:pPr>
        <w:ind w:left="2880" w:hanging="360"/>
      </w:pPr>
    </w:lvl>
    <w:lvl w:ilvl="4" w:tplc="10F869AE">
      <w:start w:val="1"/>
      <w:numFmt w:val="lowerLetter"/>
      <w:lvlText w:val="%5."/>
      <w:lvlJc w:val="left"/>
      <w:pPr>
        <w:ind w:left="3600" w:hanging="360"/>
      </w:pPr>
    </w:lvl>
    <w:lvl w:ilvl="5" w:tplc="D758C450">
      <w:start w:val="1"/>
      <w:numFmt w:val="lowerRoman"/>
      <w:lvlText w:val="%6."/>
      <w:lvlJc w:val="right"/>
      <w:pPr>
        <w:ind w:left="4320" w:hanging="180"/>
      </w:pPr>
    </w:lvl>
    <w:lvl w:ilvl="6" w:tplc="AF96BDBC">
      <w:start w:val="1"/>
      <w:numFmt w:val="decimal"/>
      <w:lvlText w:val="%7."/>
      <w:lvlJc w:val="left"/>
      <w:pPr>
        <w:ind w:left="5040" w:hanging="360"/>
      </w:pPr>
    </w:lvl>
    <w:lvl w:ilvl="7" w:tplc="891A2960">
      <w:start w:val="1"/>
      <w:numFmt w:val="lowerLetter"/>
      <w:lvlText w:val="%8."/>
      <w:lvlJc w:val="left"/>
      <w:pPr>
        <w:ind w:left="5760" w:hanging="360"/>
      </w:pPr>
    </w:lvl>
    <w:lvl w:ilvl="8" w:tplc="8E14FD04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806654"/>
    <w:multiLevelType w:val="multilevel"/>
    <w:tmpl w:val="F3CEB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3165F87"/>
    <w:multiLevelType w:val="multilevel"/>
    <w:tmpl w:val="F5289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4AE7EBD"/>
    <w:multiLevelType w:val="hybridMultilevel"/>
    <w:tmpl w:val="C1C2D4CC"/>
    <w:lvl w:ilvl="0" w:tplc="82101F0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8A1107A"/>
    <w:multiLevelType w:val="hybridMultilevel"/>
    <w:tmpl w:val="8F0C6712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4161414"/>
    <w:multiLevelType w:val="hybridMultilevel"/>
    <w:tmpl w:val="4AD080AA"/>
    <w:lvl w:ilvl="0" w:tplc="7E2A833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/>
        <w:bCs/>
      </w:rPr>
    </w:lvl>
    <w:lvl w:ilvl="1" w:tplc="C0E822A2">
      <w:start w:val="1"/>
      <w:numFmt w:val="lowerLetter"/>
      <w:lvlText w:val="%2."/>
      <w:lvlJc w:val="left"/>
      <w:pPr>
        <w:ind w:left="1080" w:hanging="360"/>
      </w:pPr>
    </w:lvl>
    <w:lvl w:ilvl="2" w:tplc="E88AA20A">
      <w:start w:val="1"/>
      <w:numFmt w:val="lowerRoman"/>
      <w:lvlText w:val="%3."/>
      <w:lvlJc w:val="right"/>
      <w:pPr>
        <w:ind w:left="1800" w:hanging="180"/>
      </w:pPr>
    </w:lvl>
    <w:lvl w:ilvl="3" w:tplc="F9002E6A">
      <w:start w:val="1"/>
      <w:numFmt w:val="decimal"/>
      <w:lvlText w:val="%4."/>
      <w:lvlJc w:val="left"/>
      <w:pPr>
        <w:ind w:left="2520" w:hanging="360"/>
      </w:pPr>
    </w:lvl>
    <w:lvl w:ilvl="4" w:tplc="0FAA48D8">
      <w:start w:val="1"/>
      <w:numFmt w:val="lowerLetter"/>
      <w:lvlText w:val="%5."/>
      <w:lvlJc w:val="left"/>
      <w:pPr>
        <w:ind w:left="3240" w:hanging="360"/>
      </w:pPr>
    </w:lvl>
    <w:lvl w:ilvl="5" w:tplc="DAE41A72">
      <w:start w:val="1"/>
      <w:numFmt w:val="lowerRoman"/>
      <w:lvlText w:val="%6."/>
      <w:lvlJc w:val="right"/>
      <w:pPr>
        <w:ind w:left="3960" w:hanging="180"/>
      </w:pPr>
    </w:lvl>
    <w:lvl w:ilvl="6" w:tplc="F53EFDDA">
      <w:start w:val="1"/>
      <w:numFmt w:val="decimal"/>
      <w:lvlText w:val="%7."/>
      <w:lvlJc w:val="left"/>
      <w:pPr>
        <w:ind w:left="4680" w:hanging="360"/>
      </w:pPr>
    </w:lvl>
    <w:lvl w:ilvl="7" w:tplc="53E60208">
      <w:start w:val="1"/>
      <w:numFmt w:val="lowerLetter"/>
      <w:lvlText w:val="%8."/>
      <w:lvlJc w:val="left"/>
      <w:pPr>
        <w:ind w:left="5400" w:hanging="360"/>
      </w:pPr>
    </w:lvl>
    <w:lvl w:ilvl="8" w:tplc="53DEC2F4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9032D4"/>
    <w:multiLevelType w:val="hybridMultilevel"/>
    <w:tmpl w:val="CB5AE934"/>
    <w:lvl w:ilvl="0" w:tplc="1A84A05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/>
        <w:sz w:val="20"/>
        <w:szCs w:val="20"/>
      </w:rPr>
    </w:lvl>
    <w:lvl w:ilvl="1" w:tplc="AA7242B6">
      <w:start w:val="1"/>
      <w:numFmt w:val="lowerLetter"/>
      <w:lvlText w:val="%2."/>
      <w:lvlJc w:val="left"/>
      <w:pPr>
        <w:ind w:left="1440" w:hanging="360"/>
      </w:pPr>
    </w:lvl>
    <w:lvl w:ilvl="2" w:tplc="B3288D52">
      <w:start w:val="1"/>
      <w:numFmt w:val="lowerRoman"/>
      <w:lvlText w:val="%3."/>
      <w:lvlJc w:val="right"/>
      <w:pPr>
        <w:ind w:left="2160" w:hanging="180"/>
      </w:pPr>
    </w:lvl>
    <w:lvl w:ilvl="3" w:tplc="19B0C24E">
      <w:start w:val="1"/>
      <w:numFmt w:val="decimal"/>
      <w:lvlText w:val="%4."/>
      <w:lvlJc w:val="left"/>
      <w:pPr>
        <w:ind w:left="2880" w:hanging="360"/>
      </w:pPr>
    </w:lvl>
    <w:lvl w:ilvl="4" w:tplc="ADB813E4">
      <w:start w:val="1"/>
      <w:numFmt w:val="lowerLetter"/>
      <w:lvlText w:val="%5."/>
      <w:lvlJc w:val="left"/>
      <w:pPr>
        <w:ind w:left="3600" w:hanging="360"/>
      </w:pPr>
    </w:lvl>
    <w:lvl w:ilvl="5" w:tplc="5B68208A">
      <w:start w:val="1"/>
      <w:numFmt w:val="lowerRoman"/>
      <w:lvlText w:val="%6."/>
      <w:lvlJc w:val="right"/>
      <w:pPr>
        <w:ind w:left="4320" w:hanging="180"/>
      </w:pPr>
    </w:lvl>
    <w:lvl w:ilvl="6" w:tplc="B54A8D54">
      <w:start w:val="1"/>
      <w:numFmt w:val="decimal"/>
      <w:lvlText w:val="%7."/>
      <w:lvlJc w:val="left"/>
      <w:pPr>
        <w:ind w:left="5040" w:hanging="360"/>
      </w:pPr>
    </w:lvl>
    <w:lvl w:ilvl="7" w:tplc="76A89ED2">
      <w:start w:val="1"/>
      <w:numFmt w:val="lowerLetter"/>
      <w:lvlText w:val="%8."/>
      <w:lvlJc w:val="left"/>
      <w:pPr>
        <w:ind w:left="5760" w:hanging="360"/>
      </w:pPr>
    </w:lvl>
    <w:lvl w:ilvl="8" w:tplc="672A4B7C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DA48FC"/>
    <w:multiLevelType w:val="hybridMultilevel"/>
    <w:tmpl w:val="545A9A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82C5FB2"/>
    <w:multiLevelType w:val="hybridMultilevel"/>
    <w:tmpl w:val="7FC652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9DF153C"/>
    <w:multiLevelType w:val="hybridMultilevel"/>
    <w:tmpl w:val="C2000C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F7555D7"/>
    <w:multiLevelType w:val="hybridMultilevel"/>
    <w:tmpl w:val="9CEEECE6"/>
    <w:lvl w:ilvl="0" w:tplc="82101F0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7382D7B"/>
    <w:multiLevelType w:val="hybridMultilevel"/>
    <w:tmpl w:val="FED836E6"/>
    <w:lvl w:ilvl="0" w:tplc="9E383F30">
      <w:start w:val="1"/>
      <w:numFmt w:val="decimal"/>
      <w:lvlText w:val="%1."/>
      <w:lvlJc w:val="left"/>
      <w:pPr>
        <w:ind w:left="720" w:hanging="360"/>
      </w:pPr>
    </w:lvl>
    <w:lvl w:ilvl="1" w:tplc="8E445C62">
      <w:start w:val="1"/>
      <w:numFmt w:val="lowerLetter"/>
      <w:lvlText w:val="%2."/>
      <w:lvlJc w:val="left"/>
      <w:pPr>
        <w:ind w:left="1440" w:hanging="360"/>
      </w:pPr>
    </w:lvl>
    <w:lvl w:ilvl="2" w:tplc="7C9CFE82">
      <w:start w:val="1"/>
      <w:numFmt w:val="lowerRoman"/>
      <w:lvlText w:val="%3."/>
      <w:lvlJc w:val="right"/>
      <w:pPr>
        <w:ind w:left="2160" w:hanging="180"/>
      </w:pPr>
    </w:lvl>
    <w:lvl w:ilvl="3" w:tplc="87C62E5A">
      <w:start w:val="1"/>
      <w:numFmt w:val="decimal"/>
      <w:lvlText w:val="%4."/>
      <w:lvlJc w:val="left"/>
      <w:pPr>
        <w:ind w:left="2880" w:hanging="360"/>
      </w:pPr>
    </w:lvl>
    <w:lvl w:ilvl="4" w:tplc="8C901A5C">
      <w:start w:val="1"/>
      <w:numFmt w:val="lowerLetter"/>
      <w:lvlText w:val="%5."/>
      <w:lvlJc w:val="left"/>
      <w:pPr>
        <w:ind w:left="3600" w:hanging="360"/>
      </w:pPr>
    </w:lvl>
    <w:lvl w:ilvl="5" w:tplc="ACD28CC4">
      <w:start w:val="1"/>
      <w:numFmt w:val="lowerRoman"/>
      <w:lvlText w:val="%6."/>
      <w:lvlJc w:val="right"/>
      <w:pPr>
        <w:ind w:left="4320" w:hanging="180"/>
      </w:pPr>
    </w:lvl>
    <w:lvl w:ilvl="6" w:tplc="CEECB860">
      <w:start w:val="1"/>
      <w:numFmt w:val="decimal"/>
      <w:lvlText w:val="%7."/>
      <w:lvlJc w:val="left"/>
      <w:pPr>
        <w:ind w:left="5040" w:hanging="360"/>
      </w:pPr>
    </w:lvl>
    <w:lvl w:ilvl="7" w:tplc="C6D4490E">
      <w:start w:val="1"/>
      <w:numFmt w:val="lowerLetter"/>
      <w:lvlText w:val="%8."/>
      <w:lvlJc w:val="left"/>
      <w:pPr>
        <w:ind w:left="5760" w:hanging="360"/>
      </w:pPr>
    </w:lvl>
    <w:lvl w:ilvl="8" w:tplc="29E4563A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8C05145"/>
    <w:multiLevelType w:val="hybridMultilevel"/>
    <w:tmpl w:val="1A3814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6BB013C3"/>
    <w:multiLevelType w:val="multilevel"/>
    <w:tmpl w:val="C8949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BD92D6E"/>
    <w:multiLevelType w:val="hybridMultilevel"/>
    <w:tmpl w:val="1B7002CE"/>
    <w:lvl w:ilvl="0" w:tplc="82101F0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00A7E75"/>
    <w:multiLevelType w:val="multilevel"/>
    <w:tmpl w:val="3BD00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7777506B"/>
    <w:multiLevelType w:val="hybridMultilevel"/>
    <w:tmpl w:val="AE3826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419633">
    <w:abstractNumId w:val="33"/>
  </w:num>
  <w:num w:numId="2" w16cid:durableId="426120560">
    <w:abstractNumId w:val="28"/>
  </w:num>
  <w:num w:numId="3" w16cid:durableId="428232602">
    <w:abstractNumId w:val="38"/>
  </w:num>
  <w:num w:numId="4" w16cid:durableId="622618995">
    <w:abstractNumId w:val="17"/>
  </w:num>
  <w:num w:numId="5" w16cid:durableId="1957447130">
    <w:abstractNumId w:val="21"/>
  </w:num>
  <w:num w:numId="6" w16cid:durableId="1256866138">
    <w:abstractNumId w:val="15"/>
  </w:num>
  <w:num w:numId="7" w16cid:durableId="2008826450">
    <w:abstractNumId w:val="29"/>
  </w:num>
  <w:num w:numId="8" w16cid:durableId="1159148724">
    <w:abstractNumId w:val="26"/>
  </w:num>
  <w:num w:numId="9" w16cid:durableId="325398618">
    <w:abstractNumId w:val="0"/>
  </w:num>
  <w:num w:numId="10" w16cid:durableId="20328722">
    <w:abstractNumId w:val="16"/>
  </w:num>
  <w:num w:numId="11" w16cid:durableId="1916209279">
    <w:abstractNumId w:val="10"/>
  </w:num>
  <w:num w:numId="12" w16cid:durableId="847522250">
    <w:abstractNumId w:val="8"/>
  </w:num>
  <w:num w:numId="13" w16cid:durableId="113448729">
    <w:abstractNumId w:val="7"/>
  </w:num>
  <w:num w:numId="14" w16cid:durableId="517164641">
    <w:abstractNumId w:val="6"/>
  </w:num>
  <w:num w:numId="15" w16cid:durableId="357433808">
    <w:abstractNumId w:val="5"/>
  </w:num>
  <w:num w:numId="16" w16cid:durableId="795097703">
    <w:abstractNumId w:val="9"/>
  </w:num>
  <w:num w:numId="17" w16cid:durableId="151994610">
    <w:abstractNumId w:val="4"/>
  </w:num>
  <w:num w:numId="18" w16cid:durableId="141628066">
    <w:abstractNumId w:val="3"/>
  </w:num>
  <w:num w:numId="19" w16cid:durableId="495725304">
    <w:abstractNumId w:val="2"/>
  </w:num>
  <w:num w:numId="20" w16cid:durableId="1727600868">
    <w:abstractNumId w:val="1"/>
  </w:num>
  <w:num w:numId="21" w16cid:durableId="92170524">
    <w:abstractNumId w:val="36"/>
  </w:num>
  <w:num w:numId="22" w16cid:durableId="66000429">
    <w:abstractNumId w:val="32"/>
  </w:num>
  <w:num w:numId="23" w16cid:durableId="410390219">
    <w:abstractNumId w:val="25"/>
  </w:num>
  <w:num w:numId="24" w16cid:durableId="632101733">
    <w:abstractNumId w:val="11"/>
  </w:num>
  <w:num w:numId="25" w16cid:durableId="1817443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624433569">
    <w:abstractNumId w:val="30"/>
  </w:num>
  <w:num w:numId="27" w16cid:durableId="1557232510">
    <w:abstractNumId w:val="31"/>
  </w:num>
  <w:num w:numId="28" w16cid:durableId="580718678">
    <w:abstractNumId w:val="22"/>
  </w:num>
  <w:num w:numId="29" w16cid:durableId="56783944">
    <w:abstractNumId w:val="20"/>
  </w:num>
  <w:num w:numId="30" w16cid:durableId="72144732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577599520">
    <w:abstractNumId w:val="27"/>
  </w:num>
  <w:num w:numId="32" w16cid:durableId="181255040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2060400162">
    <w:abstractNumId w:val="19"/>
  </w:num>
  <w:num w:numId="34" w16cid:durableId="42751703">
    <w:abstractNumId w:val="23"/>
  </w:num>
  <w:num w:numId="35" w16cid:durableId="1194996068">
    <w:abstractNumId w:val="24"/>
  </w:num>
  <w:num w:numId="36" w16cid:durableId="496073110">
    <w:abstractNumId w:val="12"/>
  </w:num>
  <w:num w:numId="37" w16cid:durableId="1726755589">
    <w:abstractNumId w:val="14"/>
  </w:num>
  <w:num w:numId="38" w16cid:durableId="1713922985">
    <w:abstractNumId w:val="18"/>
  </w:num>
  <w:num w:numId="39" w16cid:durableId="297731414">
    <w:abstractNumId w:val="37"/>
  </w:num>
  <w:num w:numId="40" w16cid:durableId="1419063503">
    <w:abstractNumId w:val="35"/>
  </w:num>
  <w:num w:numId="41" w16cid:durableId="1862935317">
    <w:abstractNumId w:val="13"/>
  </w:num>
  <w:num w:numId="42" w16cid:durableId="1858889547">
    <w:abstractNumId w:val="34"/>
  </w:num>
  <w:num w:numId="43" w16cid:durableId="119507208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embedSystemFonts/>
  <w:proofState w:spelling="clean" w:grammar="clean"/>
  <w:attachedTemplate r:id="rId1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5BF8"/>
    <w:rsid w:val="0000003F"/>
    <w:rsid w:val="0000046C"/>
    <w:rsid w:val="000006F9"/>
    <w:rsid w:val="00000913"/>
    <w:rsid w:val="000023CF"/>
    <w:rsid w:val="000028C0"/>
    <w:rsid w:val="000029EC"/>
    <w:rsid w:val="00002D68"/>
    <w:rsid w:val="000034DE"/>
    <w:rsid w:val="0000373A"/>
    <w:rsid w:val="00004B37"/>
    <w:rsid w:val="00004F27"/>
    <w:rsid w:val="000072BE"/>
    <w:rsid w:val="00010253"/>
    <w:rsid w:val="0001045C"/>
    <w:rsid w:val="00014AD7"/>
    <w:rsid w:val="00014EBE"/>
    <w:rsid w:val="00015A45"/>
    <w:rsid w:val="00016B56"/>
    <w:rsid w:val="00017071"/>
    <w:rsid w:val="000179F6"/>
    <w:rsid w:val="000220AE"/>
    <w:rsid w:val="00022991"/>
    <w:rsid w:val="00022ADF"/>
    <w:rsid w:val="00023ECB"/>
    <w:rsid w:val="00025C04"/>
    <w:rsid w:val="00027181"/>
    <w:rsid w:val="00031A05"/>
    <w:rsid w:val="00032512"/>
    <w:rsid w:val="0003292F"/>
    <w:rsid w:val="00032CD8"/>
    <w:rsid w:val="00037C34"/>
    <w:rsid w:val="00041514"/>
    <w:rsid w:val="0004152C"/>
    <w:rsid w:val="0004190D"/>
    <w:rsid w:val="00041CAE"/>
    <w:rsid w:val="00042DE4"/>
    <w:rsid w:val="00043FA1"/>
    <w:rsid w:val="000451C5"/>
    <w:rsid w:val="00045870"/>
    <w:rsid w:val="00046575"/>
    <w:rsid w:val="00046A70"/>
    <w:rsid w:val="00046B8F"/>
    <w:rsid w:val="00050851"/>
    <w:rsid w:val="000519FF"/>
    <w:rsid w:val="0005429B"/>
    <w:rsid w:val="00054F17"/>
    <w:rsid w:val="00055140"/>
    <w:rsid w:val="000563C4"/>
    <w:rsid w:val="000566CE"/>
    <w:rsid w:val="00057190"/>
    <w:rsid w:val="0005745C"/>
    <w:rsid w:val="000574A1"/>
    <w:rsid w:val="00057CF9"/>
    <w:rsid w:val="0006000A"/>
    <w:rsid w:val="000607BD"/>
    <w:rsid w:val="00060900"/>
    <w:rsid w:val="000624AE"/>
    <w:rsid w:val="00062EC2"/>
    <w:rsid w:val="00063F1C"/>
    <w:rsid w:val="000648D9"/>
    <w:rsid w:val="00064D2C"/>
    <w:rsid w:val="0006526C"/>
    <w:rsid w:val="000653A5"/>
    <w:rsid w:val="00065787"/>
    <w:rsid w:val="00065ED5"/>
    <w:rsid w:val="000661E5"/>
    <w:rsid w:val="000666BA"/>
    <w:rsid w:val="0006678F"/>
    <w:rsid w:val="0006791E"/>
    <w:rsid w:val="00067E54"/>
    <w:rsid w:val="000707E3"/>
    <w:rsid w:val="000711AB"/>
    <w:rsid w:val="00071B70"/>
    <w:rsid w:val="000721E5"/>
    <w:rsid w:val="0007442F"/>
    <w:rsid w:val="00074EC7"/>
    <w:rsid w:val="000752D1"/>
    <w:rsid w:val="00076B7C"/>
    <w:rsid w:val="00077945"/>
    <w:rsid w:val="0008043A"/>
    <w:rsid w:val="00080957"/>
    <w:rsid w:val="0008158F"/>
    <w:rsid w:val="00081F11"/>
    <w:rsid w:val="00084AA9"/>
    <w:rsid w:val="00084FC1"/>
    <w:rsid w:val="000860F2"/>
    <w:rsid w:val="00086A52"/>
    <w:rsid w:val="000877EA"/>
    <w:rsid w:val="00087EA4"/>
    <w:rsid w:val="000904E8"/>
    <w:rsid w:val="0009079B"/>
    <w:rsid w:val="00090CAD"/>
    <w:rsid w:val="00092152"/>
    <w:rsid w:val="00092F5B"/>
    <w:rsid w:val="00092F9F"/>
    <w:rsid w:val="00093928"/>
    <w:rsid w:val="000946DD"/>
    <w:rsid w:val="0009597D"/>
    <w:rsid w:val="00097CD3"/>
    <w:rsid w:val="000A22DD"/>
    <w:rsid w:val="000A274B"/>
    <w:rsid w:val="000A281C"/>
    <w:rsid w:val="000A47B4"/>
    <w:rsid w:val="000A7000"/>
    <w:rsid w:val="000A7C38"/>
    <w:rsid w:val="000A7C78"/>
    <w:rsid w:val="000B3279"/>
    <w:rsid w:val="000B337D"/>
    <w:rsid w:val="000B4681"/>
    <w:rsid w:val="000B7F70"/>
    <w:rsid w:val="000C018F"/>
    <w:rsid w:val="000C0536"/>
    <w:rsid w:val="000C0EDA"/>
    <w:rsid w:val="000C2E72"/>
    <w:rsid w:val="000C384C"/>
    <w:rsid w:val="000C5E79"/>
    <w:rsid w:val="000C69AC"/>
    <w:rsid w:val="000C69BB"/>
    <w:rsid w:val="000C6E2E"/>
    <w:rsid w:val="000C6F83"/>
    <w:rsid w:val="000C7456"/>
    <w:rsid w:val="000D0576"/>
    <w:rsid w:val="000D0BB0"/>
    <w:rsid w:val="000D0E9E"/>
    <w:rsid w:val="000D24C3"/>
    <w:rsid w:val="000D2D46"/>
    <w:rsid w:val="000D3EA9"/>
    <w:rsid w:val="000D4A72"/>
    <w:rsid w:val="000D5BEE"/>
    <w:rsid w:val="000D6117"/>
    <w:rsid w:val="000D670A"/>
    <w:rsid w:val="000D6AB0"/>
    <w:rsid w:val="000E03DF"/>
    <w:rsid w:val="000E0B2A"/>
    <w:rsid w:val="000E0CCA"/>
    <w:rsid w:val="000E17B9"/>
    <w:rsid w:val="000E2E1E"/>
    <w:rsid w:val="000E2ECA"/>
    <w:rsid w:val="000E38F4"/>
    <w:rsid w:val="000E454C"/>
    <w:rsid w:val="000E55B7"/>
    <w:rsid w:val="000E704D"/>
    <w:rsid w:val="000E7C4C"/>
    <w:rsid w:val="000F0800"/>
    <w:rsid w:val="000F13D9"/>
    <w:rsid w:val="000F19E8"/>
    <w:rsid w:val="000F1BD9"/>
    <w:rsid w:val="000F2164"/>
    <w:rsid w:val="000F3D83"/>
    <w:rsid w:val="000F4AED"/>
    <w:rsid w:val="000F572B"/>
    <w:rsid w:val="000F5CD5"/>
    <w:rsid w:val="000F5D2C"/>
    <w:rsid w:val="000F6437"/>
    <w:rsid w:val="000F6485"/>
    <w:rsid w:val="001006E5"/>
    <w:rsid w:val="00100EFA"/>
    <w:rsid w:val="0010203D"/>
    <w:rsid w:val="00103E50"/>
    <w:rsid w:val="00103EA8"/>
    <w:rsid w:val="0010741C"/>
    <w:rsid w:val="00107C29"/>
    <w:rsid w:val="00110018"/>
    <w:rsid w:val="001106E4"/>
    <w:rsid w:val="001107DF"/>
    <w:rsid w:val="001123EC"/>
    <w:rsid w:val="0011285B"/>
    <w:rsid w:val="00112F54"/>
    <w:rsid w:val="00113862"/>
    <w:rsid w:val="00113C2B"/>
    <w:rsid w:val="001140C0"/>
    <w:rsid w:val="00114E82"/>
    <w:rsid w:val="0011685E"/>
    <w:rsid w:val="0011744F"/>
    <w:rsid w:val="00120C9D"/>
    <w:rsid w:val="001223FA"/>
    <w:rsid w:val="00122AE3"/>
    <w:rsid w:val="00122F8C"/>
    <w:rsid w:val="001242DC"/>
    <w:rsid w:val="00124D93"/>
    <w:rsid w:val="00125603"/>
    <w:rsid w:val="00125671"/>
    <w:rsid w:val="00126B06"/>
    <w:rsid w:val="00130420"/>
    <w:rsid w:val="001330C0"/>
    <w:rsid w:val="00133AF9"/>
    <w:rsid w:val="00134112"/>
    <w:rsid w:val="0013640F"/>
    <w:rsid w:val="00136FB0"/>
    <w:rsid w:val="00137DE1"/>
    <w:rsid w:val="00140C50"/>
    <w:rsid w:val="0014199B"/>
    <w:rsid w:val="001431DD"/>
    <w:rsid w:val="00143FA1"/>
    <w:rsid w:val="00145A33"/>
    <w:rsid w:val="00147049"/>
    <w:rsid w:val="00147227"/>
    <w:rsid w:val="00147AEB"/>
    <w:rsid w:val="00147C08"/>
    <w:rsid w:val="00150022"/>
    <w:rsid w:val="001506EA"/>
    <w:rsid w:val="00150D7E"/>
    <w:rsid w:val="00151C7C"/>
    <w:rsid w:val="00152007"/>
    <w:rsid w:val="00152DD3"/>
    <w:rsid w:val="0015320D"/>
    <w:rsid w:val="001557E0"/>
    <w:rsid w:val="0015631D"/>
    <w:rsid w:val="001563D5"/>
    <w:rsid w:val="001564DD"/>
    <w:rsid w:val="00157A5E"/>
    <w:rsid w:val="001604EF"/>
    <w:rsid w:val="001605C4"/>
    <w:rsid w:val="00160AA2"/>
    <w:rsid w:val="001613E9"/>
    <w:rsid w:val="001615EB"/>
    <w:rsid w:val="00161890"/>
    <w:rsid w:val="00162611"/>
    <w:rsid w:val="00163258"/>
    <w:rsid w:val="00163A60"/>
    <w:rsid w:val="00166959"/>
    <w:rsid w:val="00166984"/>
    <w:rsid w:val="001669E6"/>
    <w:rsid w:val="001700AD"/>
    <w:rsid w:val="0017095A"/>
    <w:rsid w:val="00170CE6"/>
    <w:rsid w:val="001714E1"/>
    <w:rsid w:val="001718F4"/>
    <w:rsid w:val="00171AD1"/>
    <w:rsid w:val="00176543"/>
    <w:rsid w:val="001804ED"/>
    <w:rsid w:val="001810D1"/>
    <w:rsid w:val="00181CB6"/>
    <w:rsid w:val="00182CCD"/>
    <w:rsid w:val="0018360B"/>
    <w:rsid w:val="00183D3E"/>
    <w:rsid w:val="00184432"/>
    <w:rsid w:val="00184AAA"/>
    <w:rsid w:val="001851F8"/>
    <w:rsid w:val="00185F6C"/>
    <w:rsid w:val="00186443"/>
    <w:rsid w:val="001918A3"/>
    <w:rsid w:val="0019243B"/>
    <w:rsid w:val="00192453"/>
    <w:rsid w:val="00192930"/>
    <w:rsid w:val="001938BE"/>
    <w:rsid w:val="00193E88"/>
    <w:rsid w:val="00195D22"/>
    <w:rsid w:val="0019695C"/>
    <w:rsid w:val="001971AC"/>
    <w:rsid w:val="00197916"/>
    <w:rsid w:val="00197F26"/>
    <w:rsid w:val="001A0324"/>
    <w:rsid w:val="001A0978"/>
    <w:rsid w:val="001A0B31"/>
    <w:rsid w:val="001A15DF"/>
    <w:rsid w:val="001A6310"/>
    <w:rsid w:val="001A7AA4"/>
    <w:rsid w:val="001B02B8"/>
    <w:rsid w:val="001B2B53"/>
    <w:rsid w:val="001B2E23"/>
    <w:rsid w:val="001B3369"/>
    <w:rsid w:val="001B3AB5"/>
    <w:rsid w:val="001B4AFF"/>
    <w:rsid w:val="001B517B"/>
    <w:rsid w:val="001B5FA7"/>
    <w:rsid w:val="001B6F7C"/>
    <w:rsid w:val="001B7190"/>
    <w:rsid w:val="001C0389"/>
    <w:rsid w:val="001C1C26"/>
    <w:rsid w:val="001C1FFE"/>
    <w:rsid w:val="001C29C4"/>
    <w:rsid w:val="001C2EDE"/>
    <w:rsid w:val="001C3BFA"/>
    <w:rsid w:val="001C431C"/>
    <w:rsid w:val="001C4B5A"/>
    <w:rsid w:val="001C4CA4"/>
    <w:rsid w:val="001D130C"/>
    <w:rsid w:val="001D141F"/>
    <w:rsid w:val="001D2C5E"/>
    <w:rsid w:val="001D2CC4"/>
    <w:rsid w:val="001D4BC6"/>
    <w:rsid w:val="001D5E87"/>
    <w:rsid w:val="001D5EC6"/>
    <w:rsid w:val="001D7261"/>
    <w:rsid w:val="001D7402"/>
    <w:rsid w:val="001E09A6"/>
    <w:rsid w:val="001E15B3"/>
    <w:rsid w:val="001E4052"/>
    <w:rsid w:val="001E4AED"/>
    <w:rsid w:val="001E531C"/>
    <w:rsid w:val="001E5849"/>
    <w:rsid w:val="001E7308"/>
    <w:rsid w:val="001E75CA"/>
    <w:rsid w:val="001E7AB7"/>
    <w:rsid w:val="001E7B71"/>
    <w:rsid w:val="001F02EE"/>
    <w:rsid w:val="001F0B9F"/>
    <w:rsid w:val="001F1744"/>
    <w:rsid w:val="001F1998"/>
    <w:rsid w:val="001F2481"/>
    <w:rsid w:val="001F27CB"/>
    <w:rsid w:val="001F30E5"/>
    <w:rsid w:val="001F371F"/>
    <w:rsid w:val="001F383B"/>
    <w:rsid w:val="001F480C"/>
    <w:rsid w:val="001F51AB"/>
    <w:rsid w:val="001F6459"/>
    <w:rsid w:val="001F6D77"/>
    <w:rsid w:val="001F6ECC"/>
    <w:rsid w:val="0020032C"/>
    <w:rsid w:val="00200B3B"/>
    <w:rsid w:val="00201F2A"/>
    <w:rsid w:val="00203A77"/>
    <w:rsid w:val="00205C64"/>
    <w:rsid w:val="0020629C"/>
    <w:rsid w:val="00210545"/>
    <w:rsid w:val="00210E3C"/>
    <w:rsid w:val="002110B8"/>
    <w:rsid w:val="002117C6"/>
    <w:rsid w:val="00211C97"/>
    <w:rsid w:val="0021217A"/>
    <w:rsid w:val="00212CC3"/>
    <w:rsid w:val="00215189"/>
    <w:rsid w:val="00216254"/>
    <w:rsid w:val="00217BC7"/>
    <w:rsid w:val="002200C2"/>
    <w:rsid w:val="00220352"/>
    <w:rsid w:val="0022044C"/>
    <w:rsid w:val="0022071B"/>
    <w:rsid w:val="00220C58"/>
    <w:rsid w:val="00220DBE"/>
    <w:rsid w:val="002215F6"/>
    <w:rsid w:val="002244BC"/>
    <w:rsid w:val="00225197"/>
    <w:rsid w:val="00225933"/>
    <w:rsid w:val="00226471"/>
    <w:rsid w:val="00226BF3"/>
    <w:rsid w:val="002274AE"/>
    <w:rsid w:val="00230691"/>
    <w:rsid w:val="00230CFC"/>
    <w:rsid w:val="0023127C"/>
    <w:rsid w:val="00231ABC"/>
    <w:rsid w:val="002324A8"/>
    <w:rsid w:val="00232612"/>
    <w:rsid w:val="00233437"/>
    <w:rsid w:val="0023438E"/>
    <w:rsid w:val="00235291"/>
    <w:rsid w:val="0023569A"/>
    <w:rsid w:val="00236B58"/>
    <w:rsid w:val="00237D3D"/>
    <w:rsid w:val="00240A91"/>
    <w:rsid w:val="00241A38"/>
    <w:rsid w:val="00241B49"/>
    <w:rsid w:val="002420E0"/>
    <w:rsid w:val="002436B6"/>
    <w:rsid w:val="00245AEA"/>
    <w:rsid w:val="00246098"/>
    <w:rsid w:val="002466FA"/>
    <w:rsid w:val="00246C32"/>
    <w:rsid w:val="00246DDA"/>
    <w:rsid w:val="00247FF6"/>
    <w:rsid w:val="002520C9"/>
    <w:rsid w:val="002526AB"/>
    <w:rsid w:val="0025377D"/>
    <w:rsid w:val="002539EB"/>
    <w:rsid w:val="00257BBA"/>
    <w:rsid w:val="00257E17"/>
    <w:rsid w:val="002622A7"/>
    <w:rsid w:val="002623F6"/>
    <w:rsid w:val="002630B0"/>
    <w:rsid w:val="00264259"/>
    <w:rsid w:val="002647D1"/>
    <w:rsid w:val="00264A47"/>
    <w:rsid w:val="00264AF8"/>
    <w:rsid w:val="00265412"/>
    <w:rsid w:val="00265742"/>
    <w:rsid w:val="00265E10"/>
    <w:rsid w:val="00266899"/>
    <w:rsid w:val="00267485"/>
    <w:rsid w:val="00270318"/>
    <w:rsid w:val="002705A5"/>
    <w:rsid w:val="0027084B"/>
    <w:rsid w:val="00270940"/>
    <w:rsid w:val="00270AC8"/>
    <w:rsid w:val="00270B50"/>
    <w:rsid w:val="0027115A"/>
    <w:rsid w:val="00271633"/>
    <w:rsid w:val="00272C89"/>
    <w:rsid w:val="00272D5B"/>
    <w:rsid w:val="0027357C"/>
    <w:rsid w:val="002736A0"/>
    <w:rsid w:val="00275C9D"/>
    <w:rsid w:val="00275F41"/>
    <w:rsid w:val="002771CD"/>
    <w:rsid w:val="0027767A"/>
    <w:rsid w:val="00277728"/>
    <w:rsid w:val="002778BE"/>
    <w:rsid w:val="00277F30"/>
    <w:rsid w:val="0028231B"/>
    <w:rsid w:val="0028274A"/>
    <w:rsid w:val="00284469"/>
    <w:rsid w:val="002848AB"/>
    <w:rsid w:val="002863D7"/>
    <w:rsid w:val="00286584"/>
    <w:rsid w:val="00287FAD"/>
    <w:rsid w:val="00291893"/>
    <w:rsid w:val="00292A45"/>
    <w:rsid w:val="0029753D"/>
    <w:rsid w:val="00297948"/>
    <w:rsid w:val="00297E1A"/>
    <w:rsid w:val="002A0377"/>
    <w:rsid w:val="002A069B"/>
    <w:rsid w:val="002A1261"/>
    <w:rsid w:val="002A315E"/>
    <w:rsid w:val="002A340E"/>
    <w:rsid w:val="002A55B3"/>
    <w:rsid w:val="002A6271"/>
    <w:rsid w:val="002A75F5"/>
    <w:rsid w:val="002A7CF2"/>
    <w:rsid w:val="002B0AF2"/>
    <w:rsid w:val="002B228F"/>
    <w:rsid w:val="002B24BA"/>
    <w:rsid w:val="002B2C80"/>
    <w:rsid w:val="002B2F0A"/>
    <w:rsid w:val="002B4E0D"/>
    <w:rsid w:val="002B53F7"/>
    <w:rsid w:val="002C000C"/>
    <w:rsid w:val="002C034D"/>
    <w:rsid w:val="002C0EF3"/>
    <w:rsid w:val="002C1CFC"/>
    <w:rsid w:val="002C2BD3"/>
    <w:rsid w:val="002C2DF2"/>
    <w:rsid w:val="002C5466"/>
    <w:rsid w:val="002C5DEC"/>
    <w:rsid w:val="002C680F"/>
    <w:rsid w:val="002C76B6"/>
    <w:rsid w:val="002C7CD7"/>
    <w:rsid w:val="002D0B3C"/>
    <w:rsid w:val="002D24B4"/>
    <w:rsid w:val="002D31EB"/>
    <w:rsid w:val="002D3A3A"/>
    <w:rsid w:val="002D4ABD"/>
    <w:rsid w:val="002D5731"/>
    <w:rsid w:val="002D602E"/>
    <w:rsid w:val="002D6468"/>
    <w:rsid w:val="002D6DE5"/>
    <w:rsid w:val="002D774F"/>
    <w:rsid w:val="002D7D77"/>
    <w:rsid w:val="002E079C"/>
    <w:rsid w:val="002E28D1"/>
    <w:rsid w:val="002E2912"/>
    <w:rsid w:val="002E2BC3"/>
    <w:rsid w:val="002E2F76"/>
    <w:rsid w:val="002E3353"/>
    <w:rsid w:val="002E4C96"/>
    <w:rsid w:val="002E4E85"/>
    <w:rsid w:val="002E523C"/>
    <w:rsid w:val="002E66C8"/>
    <w:rsid w:val="002E6F45"/>
    <w:rsid w:val="002E76B6"/>
    <w:rsid w:val="002E7C11"/>
    <w:rsid w:val="002F1546"/>
    <w:rsid w:val="002F47F5"/>
    <w:rsid w:val="002F7C94"/>
    <w:rsid w:val="00300275"/>
    <w:rsid w:val="0030109B"/>
    <w:rsid w:val="00302314"/>
    <w:rsid w:val="0030288C"/>
    <w:rsid w:val="00302A1B"/>
    <w:rsid w:val="00303B39"/>
    <w:rsid w:val="00303E32"/>
    <w:rsid w:val="00304767"/>
    <w:rsid w:val="00304B33"/>
    <w:rsid w:val="00305889"/>
    <w:rsid w:val="00306BA5"/>
    <w:rsid w:val="003072AA"/>
    <w:rsid w:val="003074D7"/>
    <w:rsid w:val="0031106B"/>
    <w:rsid w:val="003112CF"/>
    <w:rsid w:val="0031148E"/>
    <w:rsid w:val="003117D5"/>
    <w:rsid w:val="00312CC0"/>
    <w:rsid w:val="003151D2"/>
    <w:rsid w:val="003155D8"/>
    <w:rsid w:val="003156FD"/>
    <w:rsid w:val="003159EC"/>
    <w:rsid w:val="003163D7"/>
    <w:rsid w:val="003171CC"/>
    <w:rsid w:val="00317ACD"/>
    <w:rsid w:val="0032071D"/>
    <w:rsid w:val="00320A4B"/>
    <w:rsid w:val="003210A7"/>
    <w:rsid w:val="003215FD"/>
    <w:rsid w:val="00321D60"/>
    <w:rsid w:val="00321DAB"/>
    <w:rsid w:val="00321E74"/>
    <w:rsid w:val="00321EBB"/>
    <w:rsid w:val="0032321A"/>
    <w:rsid w:val="00324511"/>
    <w:rsid w:val="00324CA1"/>
    <w:rsid w:val="00325461"/>
    <w:rsid w:val="00325774"/>
    <w:rsid w:val="0032665E"/>
    <w:rsid w:val="00326A72"/>
    <w:rsid w:val="00327078"/>
    <w:rsid w:val="0032773D"/>
    <w:rsid w:val="00327CD4"/>
    <w:rsid w:val="003303A1"/>
    <w:rsid w:val="003306BB"/>
    <w:rsid w:val="00331481"/>
    <w:rsid w:val="00331859"/>
    <w:rsid w:val="003318E4"/>
    <w:rsid w:val="00331E29"/>
    <w:rsid w:val="00332BA1"/>
    <w:rsid w:val="00333562"/>
    <w:rsid w:val="00334B9B"/>
    <w:rsid w:val="003354E8"/>
    <w:rsid w:val="003372CC"/>
    <w:rsid w:val="00337642"/>
    <w:rsid w:val="003410D3"/>
    <w:rsid w:val="0034150E"/>
    <w:rsid w:val="00341E36"/>
    <w:rsid w:val="003446F6"/>
    <w:rsid w:val="003447A8"/>
    <w:rsid w:val="003449BF"/>
    <w:rsid w:val="003457FA"/>
    <w:rsid w:val="0034671D"/>
    <w:rsid w:val="00352A41"/>
    <w:rsid w:val="00352DE9"/>
    <w:rsid w:val="00352EAD"/>
    <w:rsid w:val="00352FD3"/>
    <w:rsid w:val="00355283"/>
    <w:rsid w:val="00355C55"/>
    <w:rsid w:val="0035602E"/>
    <w:rsid w:val="00357180"/>
    <w:rsid w:val="00360A10"/>
    <w:rsid w:val="00360E78"/>
    <w:rsid w:val="003614CF"/>
    <w:rsid w:val="0036204B"/>
    <w:rsid w:val="00364B7C"/>
    <w:rsid w:val="0036612A"/>
    <w:rsid w:val="003665EF"/>
    <w:rsid w:val="00367458"/>
    <w:rsid w:val="003705C2"/>
    <w:rsid w:val="00371C19"/>
    <w:rsid w:val="00373220"/>
    <w:rsid w:val="00373B86"/>
    <w:rsid w:val="00377B90"/>
    <w:rsid w:val="00377D74"/>
    <w:rsid w:val="0038029C"/>
    <w:rsid w:val="003808DE"/>
    <w:rsid w:val="00381F7D"/>
    <w:rsid w:val="00382119"/>
    <w:rsid w:val="00382C34"/>
    <w:rsid w:val="00383929"/>
    <w:rsid w:val="00383DCC"/>
    <w:rsid w:val="00384B74"/>
    <w:rsid w:val="003857D7"/>
    <w:rsid w:val="00385CD9"/>
    <w:rsid w:val="00386F50"/>
    <w:rsid w:val="00390E32"/>
    <w:rsid w:val="0039252A"/>
    <w:rsid w:val="00392A7A"/>
    <w:rsid w:val="003936E6"/>
    <w:rsid w:val="00393CB2"/>
    <w:rsid w:val="003941B5"/>
    <w:rsid w:val="003962B4"/>
    <w:rsid w:val="00396AB8"/>
    <w:rsid w:val="003A1493"/>
    <w:rsid w:val="003A14D6"/>
    <w:rsid w:val="003A1A93"/>
    <w:rsid w:val="003A30DF"/>
    <w:rsid w:val="003A7739"/>
    <w:rsid w:val="003B0997"/>
    <w:rsid w:val="003B1B6F"/>
    <w:rsid w:val="003B1BD4"/>
    <w:rsid w:val="003B2252"/>
    <w:rsid w:val="003B2C33"/>
    <w:rsid w:val="003B4245"/>
    <w:rsid w:val="003B5218"/>
    <w:rsid w:val="003B60FB"/>
    <w:rsid w:val="003B64FD"/>
    <w:rsid w:val="003B6839"/>
    <w:rsid w:val="003B72A6"/>
    <w:rsid w:val="003B7608"/>
    <w:rsid w:val="003B7934"/>
    <w:rsid w:val="003B7ACC"/>
    <w:rsid w:val="003B7D23"/>
    <w:rsid w:val="003C1919"/>
    <w:rsid w:val="003C218F"/>
    <w:rsid w:val="003C2586"/>
    <w:rsid w:val="003C272B"/>
    <w:rsid w:val="003C3F53"/>
    <w:rsid w:val="003C5E57"/>
    <w:rsid w:val="003C65D8"/>
    <w:rsid w:val="003C6795"/>
    <w:rsid w:val="003C7E44"/>
    <w:rsid w:val="003D1264"/>
    <w:rsid w:val="003D200C"/>
    <w:rsid w:val="003D40E6"/>
    <w:rsid w:val="003D4485"/>
    <w:rsid w:val="003D4617"/>
    <w:rsid w:val="003D6776"/>
    <w:rsid w:val="003D7B3C"/>
    <w:rsid w:val="003E42F2"/>
    <w:rsid w:val="003E4CD1"/>
    <w:rsid w:val="003E5A4E"/>
    <w:rsid w:val="003F0B59"/>
    <w:rsid w:val="003F0DB3"/>
    <w:rsid w:val="003F1137"/>
    <w:rsid w:val="003F14EC"/>
    <w:rsid w:val="003F25E8"/>
    <w:rsid w:val="003F2BF4"/>
    <w:rsid w:val="003F2EF4"/>
    <w:rsid w:val="003F3233"/>
    <w:rsid w:val="003F3B87"/>
    <w:rsid w:val="003F6239"/>
    <w:rsid w:val="003F63B3"/>
    <w:rsid w:val="003F6A10"/>
    <w:rsid w:val="004006A7"/>
    <w:rsid w:val="00404BE9"/>
    <w:rsid w:val="004103BA"/>
    <w:rsid w:val="004122E2"/>
    <w:rsid w:val="00412B50"/>
    <w:rsid w:val="00412DF8"/>
    <w:rsid w:val="0041323D"/>
    <w:rsid w:val="00414014"/>
    <w:rsid w:val="00414EE9"/>
    <w:rsid w:val="00416BC6"/>
    <w:rsid w:val="00417274"/>
    <w:rsid w:val="00417FCA"/>
    <w:rsid w:val="00420240"/>
    <w:rsid w:val="00420E67"/>
    <w:rsid w:val="00421204"/>
    <w:rsid w:val="00422E92"/>
    <w:rsid w:val="00423B57"/>
    <w:rsid w:val="00423CCE"/>
    <w:rsid w:val="00423E56"/>
    <w:rsid w:val="0042414C"/>
    <w:rsid w:val="00425453"/>
    <w:rsid w:val="00425A69"/>
    <w:rsid w:val="00426FE0"/>
    <w:rsid w:val="0042780B"/>
    <w:rsid w:val="0042795F"/>
    <w:rsid w:val="00427DF7"/>
    <w:rsid w:val="00430D1B"/>
    <w:rsid w:val="00432771"/>
    <w:rsid w:val="004329BA"/>
    <w:rsid w:val="00433DEB"/>
    <w:rsid w:val="00436438"/>
    <w:rsid w:val="004370CA"/>
    <w:rsid w:val="00437906"/>
    <w:rsid w:val="0044004A"/>
    <w:rsid w:val="00442024"/>
    <w:rsid w:val="004440FD"/>
    <w:rsid w:val="00446132"/>
    <w:rsid w:val="004470E0"/>
    <w:rsid w:val="00450878"/>
    <w:rsid w:val="0045124A"/>
    <w:rsid w:val="004514F1"/>
    <w:rsid w:val="00451F9C"/>
    <w:rsid w:val="00452916"/>
    <w:rsid w:val="00452F0F"/>
    <w:rsid w:val="00452F88"/>
    <w:rsid w:val="0045353C"/>
    <w:rsid w:val="004535C2"/>
    <w:rsid w:val="00454D01"/>
    <w:rsid w:val="004552DE"/>
    <w:rsid w:val="00455C2B"/>
    <w:rsid w:val="00456153"/>
    <w:rsid w:val="00456C95"/>
    <w:rsid w:val="00457301"/>
    <w:rsid w:val="00457970"/>
    <w:rsid w:val="004607DC"/>
    <w:rsid w:val="004609B4"/>
    <w:rsid w:val="0046111F"/>
    <w:rsid w:val="004612D0"/>
    <w:rsid w:val="0046228F"/>
    <w:rsid w:val="00462499"/>
    <w:rsid w:val="00462F5B"/>
    <w:rsid w:val="0046324F"/>
    <w:rsid w:val="004656A7"/>
    <w:rsid w:val="00465D63"/>
    <w:rsid w:val="00466079"/>
    <w:rsid w:val="0046642D"/>
    <w:rsid w:val="00466ED9"/>
    <w:rsid w:val="004701A5"/>
    <w:rsid w:val="00470249"/>
    <w:rsid w:val="00470285"/>
    <w:rsid w:val="00470DD5"/>
    <w:rsid w:val="004728DD"/>
    <w:rsid w:val="00472D1A"/>
    <w:rsid w:val="0047413D"/>
    <w:rsid w:val="004743B8"/>
    <w:rsid w:val="00474CE8"/>
    <w:rsid w:val="00474F1B"/>
    <w:rsid w:val="00475828"/>
    <w:rsid w:val="00475A03"/>
    <w:rsid w:val="00476950"/>
    <w:rsid w:val="00477AF6"/>
    <w:rsid w:val="00480658"/>
    <w:rsid w:val="00480F7E"/>
    <w:rsid w:val="0048138A"/>
    <w:rsid w:val="00481B06"/>
    <w:rsid w:val="004827E5"/>
    <w:rsid w:val="00482CB7"/>
    <w:rsid w:val="004837CF"/>
    <w:rsid w:val="00483A9C"/>
    <w:rsid w:val="00484B02"/>
    <w:rsid w:val="00486DE7"/>
    <w:rsid w:val="004876AC"/>
    <w:rsid w:val="00487A44"/>
    <w:rsid w:val="00491B21"/>
    <w:rsid w:val="0049255E"/>
    <w:rsid w:val="00492C74"/>
    <w:rsid w:val="00493358"/>
    <w:rsid w:val="00494ADF"/>
    <w:rsid w:val="004951D0"/>
    <w:rsid w:val="004955C0"/>
    <w:rsid w:val="00495EB6"/>
    <w:rsid w:val="0049761C"/>
    <w:rsid w:val="004A01DB"/>
    <w:rsid w:val="004A02AC"/>
    <w:rsid w:val="004A15EA"/>
    <w:rsid w:val="004A1E90"/>
    <w:rsid w:val="004A4302"/>
    <w:rsid w:val="004A4434"/>
    <w:rsid w:val="004A491C"/>
    <w:rsid w:val="004A4AEB"/>
    <w:rsid w:val="004A4D80"/>
    <w:rsid w:val="004A5EAF"/>
    <w:rsid w:val="004A5F85"/>
    <w:rsid w:val="004B26C8"/>
    <w:rsid w:val="004B33A2"/>
    <w:rsid w:val="004B39D5"/>
    <w:rsid w:val="004B5195"/>
    <w:rsid w:val="004B63E3"/>
    <w:rsid w:val="004B692C"/>
    <w:rsid w:val="004C0375"/>
    <w:rsid w:val="004C044E"/>
    <w:rsid w:val="004C1F88"/>
    <w:rsid w:val="004C2E97"/>
    <w:rsid w:val="004C5065"/>
    <w:rsid w:val="004D0E5C"/>
    <w:rsid w:val="004D0EEA"/>
    <w:rsid w:val="004D10D9"/>
    <w:rsid w:val="004D3437"/>
    <w:rsid w:val="004D6423"/>
    <w:rsid w:val="004D6471"/>
    <w:rsid w:val="004D671D"/>
    <w:rsid w:val="004D7A2C"/>
    <w:rsid w:val="004E003F"/>
    <w:rsid w:val="004E1DB9"/>
    <w:rsid w:val="004E3989"/>
    <w:rsid w:val="004E4EC4"/>
    <w:rsid w:val="004E581B"/>
    <w:rsid w:val="004E5CC2"/>
    <w:rsid w:val="004E6444"/>
    <w:rsid w:val="004E6B81"/>
    <w:rsid w:val="004F04FD"/>
    <w:rsid w:val="004F19EE"/>
    <w:rsid w:val="004F3477"/>
    <w:rsid w:val="004F4F68"/>
    <w:rsid w:val="0050137A"/>
    <w:rsid w:val="00503858"/>
    <w:rsid w:val="00503894"/>
    <w:rsid w:val="00504112"/>
    <w:rsid w:val="00504C50"/>
    <w:rsid w:val="005056EE"/>
    <w:rsid w:val="00506435"/>
    <w:rsid w:val="005064F8"/>
    <w:rsid w:val="00506C2C"/>
    <w:rsid w:val="00507BCE"/>
    <w:rsid w:val="00510AE1"/>
    <w:rsid w:val="00510F3A"/>
    <w:rsid w:val="00513F03"/>
    <w:rsid w:val="005140F7"/>
    <w:rsid w:val="00514196"/>
    <w:rsid w:val="005152D7"/>
    <w:rsid w:val="00516937"/>
    <w:rsid w:val="0052109F"/>
    <w:rsid w:val="005212BE"/>
    <w:rsid w:val="00521BA0"/>
    <w:rsid w:val="00522106"/>
    <w:rsid w:val="005222C6"/>
    <w:rsid w:val="00523ABA"/>
    <w:rsid w:val="00523D49"/>
    <w:rsid w:val="005249A2"/>
    <w:rsid w:val="00526ABA"/>
    <w:rsid w:val="00526B78"/>
    <w:rsid w:val="00526B7C"/>
    <w:rsid w:val="00527FBF"/>
    <w:rsid w:val="00527FFE"/>
    <w:rsid w:val="0053097B"/>
    <w:rsid w:val="00530B87"/>
    <w:rsid w:val="00530DCB"/>
    <w:rsid w:val="00532403"/>
    <w:rsid w:val="00532565"/>
    <w:rsid w:val="00532BD7"/>
    <w:rsid w:val="00532FEE"/>
    <w:rsid w:val="005344F0"/>
    <w:rsid w:val="00534C55"/>
    <w:rsid w:val="0053620F"/>
    <w:rsid w:val="005371D9"/>
    <w:rsid w:val="005372CB"/>
    <w:rsid w:val="00541785"/>
    <w:rsid w:val="00541CEB"/>
    <w:rsid w:val="00542A14"/>
    <w:rsid w:val="005431CD"/>
    <w:rsid w:val="00543C44"/>
    <w:rsid w:val="00543FE4"/>
    <w:rsid w:val="0054500A"/>
    <w:rsid w:val="00545499"/>
    <w:rsid w:val="0054702F"/>
    <w:rsid w:val="0054718F"/>
    <w:rsid w:val="00547CFE"/>
    <w:rsid w:val="00551D5C"/>
    <w:rsid w:val="00552176"/>
    <w:rsid w:val="0055341F"/>
    <w:rsid w:val="005538B3"/>
    <w:rsid w:val="00554180"/>
    <w:rsid w:val="00554DC3"/>
    <w:rsid w:val="005566E2"/>
    <w:rsid w:val="005569B6"/>
    <w:rsid w:val="005569F7"/>
    <w:rsid w:val="005572DC"/>
    <w:rsid w:val="00561CCF"/>
    <w:rsid w:val="00562F89"/>
    <w:rsid w:val="005632CE"/>
    <w:rsid w:val="005645DB"/>
    <w:rsid w:val="005648D8"/>
    <w:rsid w:val="00564C87"/>
    <w:rsid w:val="00564DA0"/>
    <w:rsid w:val="00564E71"/>
    <w:rsid w:val="00564F21"/>
    <w:rsid w:val="00565A92"/>
    <w:rsid w:val="00565AAD"/>
    <w:rsid w:val="00565D0F"/>
    <w:rsid w:val="005660D0"/>
    <w:rsid w:val="00566D4C"/>
    <w:rsid w:val="00567414"/>
    <w:rsid w:val="0056757B"/>
    <w:rsid w:val="00567661"/>
    <w:rsid w:val="005677E4"/>
    <w:rsid w:val="00570E4E"/>
    <w:rsid w:val="0057100B"/>
    <w:rsid w:val="005729FF"/>
    <w:rsid w:val="00574421"/>
    <w:rsid w:val="005751F9"/>
    <w:rsid w:val="005762D9"/>
    <w:rsid w:val="00576663"/>
    <w:rsid w:val="00577509"/>
    <w:rsid w:val="00580C08"/>
    <w:rsid w:val="005822B2"/>
    <w:rsid w:val="005823BF"/>
    <w:rsid w:val="00583264"/>
    <w:rsid w:val="00583782"/>
    <w:rsid w:val="00584328"/>
    <w:rsid w:val="005843ED"/>
    <w:rsid w:val="005846C3"/>
    <w:rsid w:val="005854A5"/>
    <w:rsid w:val="00585500"/>
    <w:rsid w:val="005855C9"/>
    <w:rsid w:val="0058600E"/>
    <w:rsid w:val="00586B0E"/>
    <w:rsid w:val="00586D3A"/>
    <w:rsid w:val="0059114B"/>
    <w:rsid w:val="0059118E"/>
    <w:rsid w:val="00591C29"/>
    <w:rsid w:val="00591DC3"/>
    <w:rsid w:val="0059326F"/>
    <w:rsid w:val="00593657"/>
    <w:rsid w:val="0059366B"/>
    <w:rsid w:val="00594066"/>
    <w:rsid w:val="0059489A"/>
    <w:rsid w:val="00594AFB"/>
    <w:rsid w:val="00595AED"/>
    <w:rsid w:val="00595E5E"/>
    <w:rsid w:val="00596891"/>
    <w:rsid w:val="0059EE0B"/>
    <w:rsid w:val="005A018E"/>
    <w:rsid w:val="005A1549"/>
    <w:rsid w:val="005A35CC"/>
    <w:rsid w:val="005A3F79"/>
    <w:rsid w:val="005A4B51"/>
    <w:rsid w:val="005A590D"/>
    <w:rsid w:val="005A6DD3"/>
    <w:rsid w:val="005B025B"/>
    <w:rsid w:val="005B180E"/>
    <w:rsid w:val="005B4D74"/>
    <w:rsid w:val="005B4EFC"/>
    <w:rsid w:val="005B585A"/>
    <w:rsid w:val="005B5ADD"/>
    <w:rsid w:val="005B73FA"/>
    <w:rsid w:val="005C1530"/>
    <w:rsid w:val="005C4B67"/>
    <w:rsid w:val="005C5A49"/>
    <w:rsid w:val="005C7993"/>
    <w:rsid w:val="005D11A4"/>
    <w:rsid w:val="005D1408"/>
    <w:rsid w:val="005D1F22"/>
    <w:rsid w:val="005D260D"/>
    <w:rsid w:val="005D2A41"/>
    <w:rsid w:val="005D3617"/>
    <w:rsid w:val="005D52FE"/>
    <w:rsid w:val="005D5799"/>
    <w:rsid w:val="005D6B7D"/>
    <w:rsid w:val="005E0131"/>
    <w:rsid w:val="005E3C3A"/>
    <w:rsid w:val="005E5078"/>
    <w:rsid w:val="005E5273"/>
    <w:rsid w:val="005E6AEA"/>
    <w:rsid w:val="005E792E"/>
    <w:rsid w:val="005E7A13"/>
    <w:rsid w:val="005F011F"/>
    <w:rsid w:val="005F02F0"/>
    <w:rsid w:val="005F1F01"/>
    <w:rsid w:val="005F2066"/>
    <w:rsid w:val="005F3085"/>
    <w:rsid w:val="005F30A8"/>
    <w:rsid w:val="005F3A7A"/>
    <w:rsid w:val="005F3B1F"/>
    <w:rsid w:val="005F3EED"/>
    <w:rsid w:val="005F4D91"/>
    <w:rsid w:val="005F665F"/>
    <w:rsid w:val="006003F9"/>
    <w:rsid w:val="00602357"/>
    <w:rsid w:val="00602A54"/>
    <w:rsid w:val="00603A71"/>
    <w:rsid w:val="0060473D"/>
    <w:rsid w:val="0060685A"/>
    <w:rsid w:val="00606FDD"/>
    <w:rsid w:val="00607226"/>
    <w:rsid w:val="0061004A"/>
    <w:rsid w:val="0061036E"/>
    <w:rsid w:val="00612162"/>
    <w:rsid w:val="00612F31"/>
    <w:rsid w:val="00613FBE"/>
    <w:rsid w:val="006160F7"/>
    <w:rsid w:val="00617A5D"/>
    <w:rsid w:val="00620D05"/>
    <w:rsid w:val="00621AFC"/>
    <w:rsid w:val="006232C6"/>
    <w:rsid w:val="006238DA"/>
    <w:rsid w:val="006255C5"/>
    <w:rsid w:val="00626082"/>
    <w:rsid w:val="006274BB"/>
    <w:rsid w:val="0063068E"/>
    <w:rsid w:val="00630FDC"/>
    <w:rsid w:val="006310FD"/>
    <w:rsid w:val="00632FB3"/>
    <w:rsid w:val="00635672"/>
    <w:rsid w:val="006378E1"/>
    <w:rsid w:val="00637E43"/>
    <w:rsid w:val="00637FAA"/>
    <w:rsid w:val="00640043"/>
    <w:rsid w:val="00642941"/>
    <w:rsid w:val="00642985"/>
    <w:rsid w:val="00642FFB"/>
    <w:rsid w:val="0064306D"/>
    <w:rsid w:val="00643D6B"/>
    <w:rsid w:val="00644121"/>
    <w:rsid w:val="006445DE"/>
    <w:rsid w:val="00646453"/>
    <w:rsid w:val="006464DB"/>
    <w:rsid w:val="0064692D"/>
    <w:rsid w:val="0065079B"/>
    <w:rsid w:val="006511CB"/>
    <w:rsid w:val="006521F8"/>
    <w:rsid w:val="00652343"/>
    <w:rsid w:val="00652826"/>
    <w:rsid w:val="00653746"/>
    <w:rsid w:val="006553CE"/>
    <w:rsid w:val="006571FB"/>
    <w:rsid w:val="006607E8"/>
    <w:rsid w:val="006610F0"/>
    <w:rsid w:val="006613F7"/>
    <w:rsid w:val="00661453"/>
    <w:rsid w:val="00662597"/>
    <w:rsid w:val="006637E1"/>
    <w:rsid w:val="00665965"/>
    <w:rsid w:val="00665D43"/>
    <w:rsid w:val="00667AAB"/>
    <w:rsid w:val="006703DA"/>
    <w:rsid w:val="006707B6"/>
    <w:rsid w:val="006707D1"/>
    <w:rsid w:val="00670B98"/>
    <w:rsid w:val="006727FF"/>
    <w:rsid w:val="0067331C"/>
    <w:rsid w:val="0067491B"/>
    <w:rsid w:val="0067492D"/>
    <w:rsid w:val="006750E9"/>
    <w:rsid w:val="00681880"/>
    <w:rsid w:val="0068255E"/>
    <w:rsid w:val="00682586"/>
    <w:rsid w:val="00682CE9"/>
    <w:rsid w:val="00684224"/>
    <w:rsid w:val="00686467"/>
    <w:rsid w:val="0069020C"/>
    <w:rsid w:val="00690DCE"/>
    <w:rsid w:val="006920B7"/>
    <w:rsid w:val="00693260"/>
    <w:rsid w:val="0069383A"/>
    <w:rsid w:val="00695889"/>
    <w:rsid w:val="00695EAE"/>
    <w:rsid w:val="006962D2"/>
    <w:rsid w:val="00696571"/>
    <w:rsid w:val="00696EB7"/>
    <w:rsid w:val="00697204"/>
    <w:rsid w:val="006A00CB"/>
    <w:rsid w:val="006A0C4E"/>
    <w:rsid w:val="006A178D"/>
    <w:rsid w:val="006A197C"/>
    <w:rsid w:val="006A1D49"/>
    <w:rsid w:val="006A4062"/>
    <w:rsid w:val="006A5451"/>
    <w:rsid w:val="006A5671"/>
    <w:rsid w:val="006A5CDA"/>
    <w:rsid w:val="006A5E62"/>
    <w:rsid w:val="006A68BC"/>
    <w:rsid w:val="006A7477"/>
    <w:rsid w:val="006A7C87"/>
    <w:rsid w:val="006B0AFD"/>
    <w:rsid w:val="006B10E1"/>
    <w:rsid w:val="006B20BC"/>
    <w:rsid w:val="006B4245"/>
    <w:rsid w:val="006B440B"/>
    <w:rsid w:val="006B5B02"/>
    <w:rsid w:val="006B5C43"/>
    <w:rsid w:val="006B6148"/>
    <w:rsid w:val="006C0360"/>
    <w:rsid w:val="006C1060"/>
    <w:rsid w:val="006C2956"/>
    <w:rsid w:val="006C384C"/>
    <w:rsid w:val="006C3BDB"/>
    <w:rsid w:val="006C493E"/>
    <w:rsid w:val="006C5D8C"/>
    <w:rsid w:val="006C675C"/>
    <w:rsid w:val="006C6FA9"/>
    <w:rsid w:val="006C78DF"/>
    <w:rsid w:val="006D074D"/>
    <w:rsid w:val="006D16D8"/>
    <w:rsid w:val="006D52B9"/>
    <w:rsid w:val="006D56BA"/>
    <w:rsid w:val="006D5CF8"/>
    <w:rsid w:val="006E03F0"/>
    <w:rsid w:val="006E07DD"/>
    <w:rsid w:val="006E2922"/>
    <w:rsid w:val="006E3224"/>
    <w:rsid w:val="006E4402"/>
    <w:rsid w:val="006E44E3"/>
    <w:rsid w:val="006E580F"/>
    <w:rsid w:val="006F07E2"/>
    <w:rsid w:val="006F0B8E"/>
    <w:rsid w:val="006F0FFE"/>
    <w:rsid w:val="006F2973"/>
    <w:rsid w:val="006F2FB3"/>
    <w:rsid w:val="006F363E"/>
    <w:rsid w:val="006F3F5E"/>
    <w:rsid w:val="006F40DE"/>
    <w:rsid w:val="006F41D2"/>
    <w:rsid w:val="006F4DF0"/>
    <w:rsid w:val="006F5A0D"/>
    <w:rsid w:val="006F644A"/>
    <w:rsid w:val="007003B3"/>
    <w:rsid w:val="00700596"/>
    <w:rsid w:val="007012B7"/>
    <w:rsid w:val="0070179B"/>
    <w:rsid w:val="00703261"/>
    <w:rsid w:val="00703DEC"/>
    <w:rsid w:val="00703EF4"/>
    <w:rsid w:val="00704987"/>
    <w:rsid w:val="00704CAF"/>
    <w:rsid w:val="00705069"/>
    <w:rsid w:val="00705446"/>
    <w:rsid w:val="00705AE3"/>
    <w:rsid w:val="00705D4E"/>
    <w:rsid w:val="00706016"/>
    <w:rsid w:val="00707B21"/>
    <w:rsid w:val="00707C62"/>
    <w:rsid w:val="00710A42"/>
    <w:rsid w:val="00711EB2"/>
    <w:rsid w:val="007121B0"/>
    <w:rsid w:val="0071266A"/>
    <w:rsid w:val="00712BCD"/>
    <w:rsid w:val="007139A1"/>
    <w:rsid w:val="0071401E"/>
    <w:rsid w:val="00720A2E"/>
    <w:rsid w:val="00721779"/>
    <w:rsid w:val="00721940"/>
    <w:rsid w:val="00722747"/>
    <w:rsid w:val="007227AE"/>
    <w:rsid w:val="0072284A"/>
    <w:rsid w:val="00723066"/>
    <w:rsid w:val="0072332B"/>
    <w:rsid w:val="0072545E"/>
    <w:rsid w:val="00725720"/>
    <w:rsid w:val="00725C37"/>
    <w:rsid w:val="00727375"/>
    <w:rsid w:val="00730148"/>
    <w:rsid w:val="00730639"/>
    <w:rsid w:val="007315F5"/>
    <w:rsid w:val="00731760"/>
    <w:rsid w:val="007328BA"/>
    <w:rsid w:val="007339BA"/>
    <w:rsid w:val="007340BC"/>
    <w:rsid w:val="0073411E"/>
    <w:rsid w:val="00734FE5"/>
    <w:rsid w:val="007356DA"/>
    <w:rsid w:val="00736633"/>
    <w:rsid w:val="0074162B"/>
    <w:rsid w:val="007419A0"/>
    <w:rsid w:val="00742163"/>
    <w:rsid w:val="00742C47"/>
    <w:rsid w:val="00742DF6"/>
    <w:rsid w:val="00743032"/>
    <w:rsid w:val="007439C0"/>
    <w:rsid w:val="00744AE3"/>
    <w:rsid w:val="00745B73"/>
    <w:rsid w:val="00747229"/>
    <w:rsid w:val="00747511"/>
    <w:rsid w:val="00751E2F"/>
    <w:rsid w:val="00753716"/>
    <w:rsid w:val="00755E85"/>
    <w:rsid w:val="007560BD"/>
    <w:rsid w:val="00756487"/>
    <w:rsid w:val="0076069C"/>
    <w:rsid w:val="00760C7B"/>
    <w:rsid w:val="0076274D"/>
    <w:rsid w:val="00763B03"/>
    <w:rsid w:val="00763CA7"/>
    <w:rsid w:val="00763EEF"/>
    <w:rsid w:val="007640FF"/>
    <w:rsid w:val="00764331"/>
    <w:rsid w:val="00764D13"/>
    <w:rsid w:val="00764E56"/>
    <w:rsid w:val="00766D10"/>
    <w:rsid w:val="0076719C"/>
    <w:rsid w:val="00767688"/>
    <w:rsid w:val="00772FB0"/>
    <w:rsid w:val="007732AE"/>
    <w:rsid w:val="00773DB7"/>
    <w:rsid w:val="00774CD3"/>
    <w:rsid w:val="00775B0C"/>
    <w:rsid w:val="007773A1"/>
    <w:rsid w:val="0078206C"/>
    <w:rsid w:val="00782521"/>
    <w:rsid w:val="00782E01"/>
    <w:rsid w:val="0078322C"/>
    <w:rsid w:val="00783899"/>
    <w:rsid w:val="00784B5E"/>
    <w:rsid w:val="00784BA5"/>
    <w:rsid w:val="007858A0"/>
    <w:rsid w:val="00786149"/>
    <w:rsid w:val="00787369"/>
    <w:rsid w:val="00790A29"/>
    <w:rsid w:val="007914C3"/>
    <w:rsid w:val="00791D53"/>
    <w:rsid w:val="007928D0"/>
    <w:rsid w:val="00793B24"/>
    <w:rsid w:val="007948CA"/>
    <w:rsid w:val="0079554C"/>
    <w:rsid w:val="007961B2"/>
    <w:rsid w:val="00796E73"/>
    <w:rsid w:val="007972AE"/>
    <w:rsid w:val="007A0030"/>
    <w:rsid w:val="007A0B22"/>
    <w:rsid w:val="007A0DF0"/>
    <w:rsid w:val="007A2F6D"/>
    <w:rsid w:val="007A3DA3"/>
    <w:rsid w:val="007A4360"/>
    <w:rsid w:val="007A5304"/>
    <w:rsid w:val="007A55DA"/>
    <w:rsid w:val="007A6D5D"/>
    <w:rsid w:val="007B0DB8"/>
    <w:rsid w:val="007B0DC8"/>
    <w:rsid w:val="007B14D4"/>
    <w:rsid w:val="007B2DE2"/>
    <w:rsid w:val="007B2FE7"/>
    <w:rsid w:val="007B4009"/>
    <w:rsid w:val="007B4CFE"/>
    <w:rsid w:val="007B50BB"/>
    <w:rsid w:val="007B67F6"/>
    <w:rsid w:val="007B6812"/>
    <w:rsid w:val="007C0841"/>
    <w:rsid w:val="007C146E"/>
    <w:rsid w:val="007C213E"/>
    <w:rsid w:val="007C51CF"/>
    <w:rsid w:val="007C64D3"/>
    <w:rsid w:val="007C763E"/>
    <w:rsid w:val="007D1A25"/>
    <w:rsid w:val="007D2637"/>
    <w:rsid w:val="007D6EAC"/>
    <w:rsid w:val="007D7516"/>
    <w:rsid w:val="007D77EE"/>
    <w:rsid w:val="007E3E8D"/>
    <w:rsid w:val="007E56E3"/>
    <w:rsid w:val="007E7363"/>
    <w:rsid w:val="007F1193"/>
    <w:rsid w:val="007F1533"/>
    <w:rsid w:val="007F18E4"/>
    <w:rsid w:val="007F351F"/>
    <w:rsid w:val="007F3DF4"/>
    <w:rsid w:val="007F3E6E"/>
    <w:rsid w:val="007F4CB7"/>
    <w:rsid w:val="007F5007"/>
    <w:rsid w:val="007F54C2"/>
    <w:rsid w:val="007F7384"/>
    <w:rsid w:val="00802941"/>
    <w:rsid w:val="008032DF"/>
    <w:rsid w:val="008033A2"/>
    <w:rsid w:val="00803922"/>
    <w:rsid w:val="008045AE"/>
    <w:rsid w:val="00806276"/>
    <w:rsid w:val="0080638B"/>
    <w:rsid w:val="0080649E"/>
    <w:rsid w:val="00807805"/>
    <w:rsid w:val="00807AD7"/>
    <w:rsid w:val="00810FB6"/>
    <w:rsid w:val="00811817"/>
    <w:rsid w:val="00811C8E"/>
    <w:rsid w:val="00812B32"/>
    <w:rsid w:val="0081301F"/>
    <w:rsid w:val="008151C7"/>
    <w:rsid w:val="00815FE8"/>
    <w:rsid w:val="0081676F"/>
    <w:rsid w:val="008220EB"/>
    <w:rsid w:val="00822CE9"/>
    <w:rsid w:val="00822E33"/>
    <w:rsid w:val="00823ABC"/>
    <w:rsid w:val="00823AE9"/>
    <w:rsid w:val="008251AF"/>
    <w:rsid w:val="00825ADE"/>
    <w:rsid w:val="0082680C"/>
    <w:rsid w:val="00826E02"/>
    <w:rsid w:val="008307B9"/>
    <w:rsid w:val="008316E1"/>
    <w:rsid w:val="0083275F"/>
    <w:rsid w:val="0083276D"/>
    <w:rsid w:val="00833139"/>
    <w:rsid w:val="008346AB"/>
    <w:rsid w:val="0083607C"/>
    <w:rsid w:val="0083787A"/>
    <w:rsid w:val="00837FA1"/>
    <w:rsid w:val="00840063"/>
    <w:rsid w:val="008401FB"/>
    <w:rsid w:val="008405A2"/>
    <w:rsid w:val="008414A4"/>
    <w:rsid w:val="00842C87"/>
    <w:rsid w:val="00843DF7"/>
    <w:rsid w:val="008443ED"/>
    <w:rsid w:val="00844641"/>
    <w:rsid w:val="0084532C"/>
    <w:rsid w:val="008465A4"/>
    <w:rsid w:val="00850154"/>
    <w:rsid w:val="00851295"/>
    <w:rsid w:val="00854ABB"/>
    <w:rsid w:val="008555D1"/>
    <w:rsid w:val="00855D89"/>
    <w:rsid w:val="00856879"/>
    <w:rsid w:val="00860379"/>
    <w:rsid w:val="0086128D"/>
    <w:rsid w:val="00861F03"/>
    <w:rsid w:val="00862982"/>
    <w:rsid w:val="00862B9B"/>
    <w:rsid w:val="0086378E"/>
    <w:rsid w:val="00864A2C"/>
    <w:rsid w:val="00864F59"/>
    <w:rsid w:val="0086587A"/>
    <w:rsid w:val="00866D19"/>
    <w:rsid w:val="00867DC0"/>
    <w:rsid w:val="00867E0E"/>
    <w:rsid w:val="008706DF"/>
    <w:rsid w:val="00870F7B"/>
    <w:rsid w:val="00872C56"/>
    <w:rsid w:val="00873425"/>
    <w:rsid w:val="00874FA1"/>
    <w:rsid w:val="00876494"/>
    <w:rsid w:val="00877004"/>
    <w:rsid w:val="00877196"/>
    <w:rsid w:val="00877413"/>
    <w:rsid w:val="00877F5E"/>
    <w:rsid w:val="00880B79"/>
    <w:rsid w:val="008811CB"/>
    <w:rsid w:val="00881A57"/>
    <w:rsid w:val="00882393"/>
    <w:rsid w:val="0088393A"/>
    <w:rsid w:val="00883B43"/>
    <w:rsid w:val="00885F05"/>
    <w:rsid w:val="0088663B"/>
    <w:rsid w:val="008869AD"/>
    <w:rsid w:val="00886CE5"/>
    <w:rsid w:val="00886D20"/>
    <w:rsid w:val="0089032F"/>
    <w:rsid w:val="00890556"/>
    <w:rsid w:val="00891734"/>
    <w:rsid w:val="008927C4"/>
    <w:rsid w:val="0089309C"/>
    <w:rsid w:val="00893F62"/>
    <w:rsid w:val="008948FE"/>
    <w:rsid w:val="00894E78"/>
    <w:rsid w:val="00896B8A"/>
    <w:rsid w:val="00897460"/>
    <w:rsid w:val="008A0A7C"/>
    <w:rsid w:val="008A1E19"/>
    <w:rsid w:val="008A1EB4"/>
    <w:rsid w:val="008A312E"/>
    <w:rsid w:val="008A38F2"/>
    <w:rsid w:val="008A412A"/>
    <w:rsid w:val="008A5A61"/>
    <w:rsid w:val="008A7417"/>
    <w:rsid w:val="008A7C38"/>
    <w:rsid w:val="008B15CB"/>
    <w:rsid w:val="008B2135"/>
    <w:rsid w:val="008B7E6A"/>
    <w:rsid w:val="008C07DF"/>
    <w:rsid w:val="008C124E"/>
    <w:rsid w:val="008C1AC9"/>
    <w:rsid w:val="008C1E5C"/>
    <w:rsid w:val="008C2696"/>
    <w:rsid w:val="008C4469"/>
    <w:rsid w:val="008C4A29"/>
    <w:rsid w:val="008C6351"/>
    <w:rsid w:val="008C6CC0"/>
    <w:rsid w:val="008C747C"/>
    <w:rsid w:val="008D0BDE"/>
    <w:rsid w:val="008D2C22"/>
    <w:rsid w:val="008D443B"/>
    <w:rsid w:val="008D4B76"/>
    <w:rsid w:val="008D4E5D"/>
    <w:rsid w:val="008D5B8D"/>
    <w:rsid w:val="008D63A1"/>
    <w:rsid w:val="008D6FDC"/>
    <w:rsid w:val="008D71EB"/>
    <w:rsid w:val="008D7CF7"/>
    <w:rsid w:val="008D7F7C"/>
    <w:rsid w:val="008E07B1"/>
    <w:rsid w:val="008E1384"/>
    <w:rsid w:val="008E3A71"/>
    <w:rsid w:val="008E4F36"/>
    <w:rsid w:val="008E64AF"/>
    <w:rsid w:val="008F317A"/>
    <w:rsid w:val="008F3B60"/>
    <w:rsid w:val="008F43DF"/>
    <w:rsid w:val="008F504E"/>
    <w:rsid w:val="008F6235"/>
    <w:rsid w:val="008F784E"/>
    <w:rsid w:val="008F790E"/>
    <w:rsid w:val="00900694"/>
    <w:rsid w:val="0090194A"/>
    <w:rsid w:val="00901CE8"/>
    <w:rsid w:val="00902FA0"/>
    <w:rsid w:val="009036E0"/>
    <w:rsid w:val="00903740"/>
    <w:rsid w:val="00903944"/>
    <w:rsid w:val="0090475F"/>
    <w:rsid w:val="00907B51"/>
    <w:rsid w:val="00910620"/>
    <w:rsid w:val="0091080D"/>
    <w:rsid w:val="00910870"/>
    <w:rsid w:val="0091149D"/>
    <w:rsid w:val="00911C14"/>
    <w:rsid w:val="00911E01"/>
    <w:rsid w:val="009127EA"/>
    <w:rsid w:val="009141D6"/>
    <w:rsid w:val="009147CC"/>
    <w:rsid w:val="009155DF"/>
    <w:rsid w:val="00915626"/>
    <w:rsid w:val="00916240"/>
    <w:rsid w:val="009165DF"/>
    <w:rsid w:val="00917208"/>
    <w:rsid w:val="00917D21"/>
    <w:rsid w:val="009209A0"/>
    <w:rsid w:val="009211F8"/>
    <w:rsid w:val="00921EC3"/>
    <w:rsid w:val="0092283E"/>
    <w:rsid w:val="00922B06"/>
    <w:rsid w:val="009233AB"/>
    <w:rsid w:val="009240DC"/>
    <w:rsid w:val="00924664"/>
    <w:rsid w:val="00925837"/>
    <w:rsid w:val="00926909"/>
    <w:rsid w:val="009276C8"/>
    <w:rsid w:val="00927B11"/>
    <w:rsid w:val="00930614"/>
    <w:rsid w:val="00932F3C"/>
    <w:rsid w:val="00934813"/>
    <w:rsid w:val="00934BE2"/>
    <w:rsid w:val="00935AF8"/>
    <w:rsid w:val="009360C3"/>
    <w:rsid w:val="009364CD"/>
    <w:rsid w:val="009377BA"/>
    <w:rsid w:val="009401F3"/>
    <w:rsid w:val="009403DF"/>
    <w:rsid w:val="00940A24"/>
    <w:rsid w:val="00941F0E"/>
    <w:rsid w:val="009427D3"/>
    <w:rsid w:val="00944A3D"/>
    <w:rsid w:val="00951D3D"/>
    <w:rsid w:val="00953668"/>
    <w:rsid w:val="00955776"/>
    <w:rsid w:val="00955825"/>
    <w:rsid w:val="00956AA1"/>
    <w:rsid w:val="00957079"/>
    <w:rsid w:val="009606AE"/>
    <w:rsid w:val="00960A07"/>
    <w:rsid w:val="00960A34"/>
    <w:rsid w:val="0096218C"/>
    <w:rsid w:val="00962A37"/>
    <w:rsid w:val="00965A1A"/>
    <w:rsid w:val="00970860"/>
    <w:rsid w:val="00970869"/>
    <w:rsid w:val="009712F6"/>
    <w:rsid w:val="009719B0"/>
    <w:rsid w:val="00975161"/>
    <w:rsid w:val="009755B0"/>
    <w:rsid w:val="0097722E"/>
    <w:rsid w:val="009777BD"/>
    <w:rsid w:val="0098024B"/>
    <w:rsid w:val="0098175D"/>
    <w:rsid w:val="00984F2A"/>
    <w:rsid w:val="00985CED"/>
    <w:rsid w:val="00987EF8"/>
    <w:rsid w:val="00987F68"/>
    <w:rsid w:val="00990CE4"/>
    <w:rsid w:val="00991BEE"/>
    <w:rsid w:val="00991F0D"/>
    <w:rsid w:val="0099222D"/>
    <w:rsid w:val="00992814"/>
    <w:rsid w:val="00993BE5"/>
    <w:rsid w:val="00994870"/>
    <w:rsid w:val="00994F9A"/>
    <w:rsid w:val="00995E73"/>
    <w:rsid w:val="00996507"/>
    <w:rsid w:val="00997AE8"/>
    <w:rsid w:val="009A1144"/>
    <w:rsid w:val="009A14E5"/>
    <w:rsid w:val="009A263B"/>
    <w:rsid w:val="009A26F3"/>
    <w:rsid w:val="009A5A10"/>
    <w:rsid w:val="009A77D7"/>
    <w:rsid w:val="009A7EBE"/>
    <w:rsid w:val="009B0D35"/>
    <w:rsid w:val="009B2DDF"/>
    <w:rsid w:val="009B3B21"/>
    <w:rsid w:val="009B3FD4"/>
    <w:rsid w:val="009B515D"/>
    <w:rsid w:val="009B5399"/>
    <w:rsid w:val="009B58FE"/>
    <w:rsid w:val="009B6650"/>
    <w:rsid w:val="009C3165"/>
    <w:rsid w:val="009C33FE"/>
    <w:rsid w:val="009C4BAA"/>
    <w:rsid w:val="009C6E6D"/>
    <w:rsid w:val="009C7F6D"/>
    <w:rsid w:val="009D0973"/>
    <w:rsid w:val="009D0AC1"/>
    <w:rsid w:val="009D16EF"/>
    <w:rsid w:val="009D16FF"/>
    <w:rsid w:val="009D2836"/>
    <w:rsid w:val="009D2F03"/>
    <w:rsid w:val="009D333C"/>
    <w:rsid w:val="009D45F1"/>
    <w:rsid w:val="009D4D1F"/>
    <w:rsid w:val="009D5906"/>
    <w:rsid w:val="009D7D15"/>
    <w:rsid w:val="009E037E"/>
    <w:rsid w:val="009E4773"/>
    <w:rsid w:val="009E5255"/>
    <w:rsid w:val="009E553F"/>
    <w:rsid w:val="009E582D"/>
    <w:rsid w:val="009E6BB7"/>
    <w:rsid w:val="009E7E2C"/>
    <w:rsid w:val="009F0F5F"/>
    <w:rsid w:val="009F14A3"/>
    <w:rsid w:val="009F22E2"/>
    <w:rsid w:val="009F2DEE"/>
    <w:rsid w:val="009F3497"/>
    <w:rsid w:val="009F41C6"/>
    <w:rsid w:val="009F45D2"/>
    <w:rsid w:val="009F6829"/>
    <w:rsid w:val="00A00A90"/>
    <w:rsid w:val="00A016BF"/>
    <w:rsid w:val="00A024D5"/>
    <w:rsid w:val="00A02E97"/>
    <w:rsid w:val="00A03E5B"/>
    <w:rsid w:val="00A0400C"/>
    <w:rsid w:val="00A05121"/>
    <w:rsid w:val="00A054D6"/>
    <w:rsid w:val="00A0598B"/>
    <w:rsid w:val="00A068B4"/>
    <w:rsid w:val="00A06973"/>
    <w:rsid w:val="00A06F24"/>
    <w:rsid w:val="00A07897"/>
    <w:rsid w:val="00A107B9"/>
    <w:rsid w:val="00A11472"/>
    <w:rsid w:val="00A11E33"/>
    <w:rsid w:val="00A14DD8"/>
    <w:rsid w:val="00A17181"/>
    <w:rsid w:val="00A1737B"/>
    <w:rsid w:val="00A17521"/>
    <w:rsid w:val="00A2011F"/>
    <w:rsid w:val="00A2092E"/>
    <w:rsid w:val="00A21543"/>
    <w:rsid w:val="00A218FC"/>
    <w:rsid w:val="00A21B96"/>
    <w:rsid w:val="00A2273B"/>
    <w:rsid w:val="00A22BD8"/>
    <w:rsid w:val="00A23BDE"/>
    <w:rsid w:val="00A246E6"/>
    <w:rsid w:val="00A246FA"/>
    <w:rsid w:val="00A269FD"/>
    <w:rsid w:val="00A27873"/>
    <w:rsid w:val="00A30484"/>
    <w:rsid w:val="00A304F9"/>
    <w:rsid w:val="00A315C5"/>
    <w:rsid w:val="00A34842"/>
    <w:rsid w:val="00A34E88"/>
    <w:rsid w:val="00A3504C"/>
    <w:rsid w:val="00A35B61"/>
    <w:rsid w:val="00A37A4E"/>
    <w:rsid w:val="00A37DBB"/>
    <w:rsid w:val="00A40B81"/>
    <w:rsid w:val="00A423E2"/>
    <w:rsid w:val="00A426DD"/>
    <w:rsid w:val="00A42A8B"/>
    <w:rsid w:val="00A43438"/>
    <w:rsid w:val="00A44208"/>
    <w:rsid w:val="00A44D9D"/>
    <w:rsid w:val="00A44F46"/>
    <w:rsid w:val="00A4588B"/>
    <w:rsid w:val="00A50F64"/>
    <w:rsid w:val="00A514C7"/>
    <w:rsid w:val="00A51DDC"/>
    <w:rsid w:val="00A51FD1"/>
    <w:rsid w:val="00A526EB"/>
    <w:rsid w:val="00A52AD5"/>
    <w:rsid w:val="00A52C51"/>
    <w:rsid w:val="00A5375B"/>
    <w:rsid w:val="00A541E9"/>
    <w:rsid w:val="00A54850"/>
    <w:rsid w:val="00A627A4"/>
    <w:rsid w:val="00A629F4"/>
    <w:rsid w:val="00A62E1C"/>
    <w:rsid w:val="00A63484"/>
    <w:rsid w:val="00A666A4"/>
    <w:rsid w:val="00A670D4"/>
    <w:rsid w:val="00A67FEE"/>
    <w:rsid w:val="00A722CE"/>
    <w:rsid w:val="00A73521"/>
    <w:rsid w:val="00A756D7"/>
    <w:rsid w:val="00A760C1"/>
    <w:rsid w:val="00A775B6"/>
    <w:rsid w:val="00A8277E"/>
    <w:rsid w:val="00A82CF4"/>
    <w:rsid w:val="00A83312"/>
    <w:rsid w:val="00A841F7"/>
    <w:rsid w:val="00A85323"/>
    <w:rsid w:val="00A8534A"/>
    <w:rsid w:val="00A865A5"/>
    <w:rsid w:val="00A868B2"/>
    <w:rsid w:val="00A87E87"/>
    <w:rsid w:val="00A901D8"/>
    <w:rsid w:val="00A901F4"/>
    <w:rsid w:val="00A90320"/>
    <w:rsid w:val="00A9070C"/>
    <w:rsid w:val="00A90E01"/>
    <w:rsid w:val="00A918B6"/>
    <w:rsid w:val="00A91F1F"/>
    <w:rsid w:val="00A923ED"/>
    <w:rsid w:val="00A92DB3"/>
    <w:rsid w:val="00A94444"/>
    <w:rsid w:val="00A96941"/>
    <w:rsid w:val="00A96BC8"/>
    <w:rsid w:val="00AA0576"/>
    <w:rsid w:val="00AA068B"/>
    <w:rsid w:val="00AA1838"/>
    <w:rsid w:val="00AA2052"/>
    <w:rsid w:val="00AA29D5"/>
    <w:rsid w:val="00AA305D"/>
    <w:rsid w:val="00AA31A1"/>
    <w:rsid w:val="00AA4E90"/>
    <w:rsid w:val="00AB0FC9"/>
    <w:rsid w:val="00AB11CA"/>
    <w:rsid w:val="00AB1424"/>
    <w:rsid w:val="00AB1E34"/>
    <w:rsid w:val="00AB27E4"/>
    <w:rsid w:val="00AB2F5F"/>
    <w:rsid w:val="00AB3007"/>
    <w:rsid w:val="00AB4285"/>
    <w:rsid w:val="00AB4B4C"/>
    <w:rsid w:val="00AB4D39"/>
    <w:rsid w:val="00AB592C"/>
    <w:rsid w:val="00AB5E7C"/>
    <w:rsid w:val="00AC04DD"/>
    <w:rsid w:val="00AC0995"/>
    <w:rsid w:val="00AC1519"/>
    <w:rsid w:val="00AC278C"/>
    <w:rsid w:val="00AC6306"/>
    <w:rsid w:val="00AC7521"/>
    <w:rsid w:val="00AC7D51"/>
    <w:rsid w:val="00AD05FB"/>
    <w:rsid w:val="00AD0E52"/>
    <w:rsid w:val="00AD1B85"/>
    <w:rsid w:val="00AD29AD"/>
    <w:rsid w:val="00AD3314"/>
    <w:rsid w:val="00AD4B6A"/>
    <w:rsid w:val="00AD6B84"/>
    <w:rsid w:val="00AD77BE"/>
    <w:rsid w:val="00AE069A"/>
    <w:rsid w:val="00AE2039"/>
    <w:rsid w:val="00AE300A"/>
    <w:rsid w:val="00AE36CB"/>
    <w:rsid w:val="00AE3C2F"/>
    <w:rsid w:val="00AE43F5"/>
    <w:rsid w:val="00AE4B9D"/>
    <w:rsid w:val="00AE4C0F"/>
    <w:rsid w:val="00AE566B"/>
    <w:rsid w:val="00AE69D0"/>
    <w:rsid w:val="00AE7131"/>
    <w:rsid w:val="00AE7A04"/>
    <w:rsid w:val="00AF41A9"/>
    <w:rsid w:val="00AF48A3"/>
    <w:rsid w:val="00AF5267"/>
    <w:rsid w:val="00AF5E50"/>
    <w:rsid w:val="00AF6E25"/>
    <w:rsid w:val="00AF760F"/>
    <w:rsid w:val="00B005BE"/>
    <w:rsid w:val="00B00736"/>
    <w:rsid w:val="00B00F8C"/>
    <w:rsid w:val="00B02ABE"/>
    <w:rsid w:val="00B02B73"/>
    <w:rsid w:val="00B04F5A"/>
    <w:rsid w:val="00B05621"/>
    <w:rsid w:val="00B056AB"/>
    <w:rsid w:val="00B05C66"/>
    <w:rsid w:val="00B06D93"/>
    <w:rsid w:val="00B075FD"/>
    <w:rsid w:val="00B10DCB"/>
    <w:rsid w:val="00B11934"/>
    <w:rsid w:val="00B13E71"/>
    <w:rsid w:val="00B15C53"/>
    <w:rsid w:val="00B15F29"/>
    <w:rsid w:val="00B17617"/>
    <w:rsid w:val="00B17F93"/>
    <w:rsid w:val="00B21C5B"/>
    <w:rsid w:val="00B253F9"/>
    <w:rsid w:val="00B2603D"/>
    <w:rsid w:val="00B30BBA"/>
    <w:rsid w:val="00B31036"/>
    <w:rsid w:val="00B310FB"/>
    <w:rsid w:val="00B31F4B"/>
    <w:rsid w:val="00B328AD"/>
    <w:rsid w:val="00B336CD"/>
    <w:rsid w:val="00B33BB0"/>
    <w:rsid w:val="00B34F5E"/>
    <w:rsid w:val="00B412CA"/>
    <w:rsid w:val="00B4164B"/>
    <w:rsid w:val="00B416FF"/>
    <w:rsid w:val="00B4366C"/>
    <w:rsid w:val="00B440C1"/>
    <w:rsid w:val="00B445F1"/>
    <w:rsid w:val="00B4518E"/>
    <w:rsid w:val="00B459C9"/>
    <w:rsid w:val="00B4788E"/>
    <w:rsid w:val="00B47B19"/>
    <w:rsid w:val="00B47FE5"/>
    <w:rsid w:val="00B50535"/>
    <w:rsid w:val="00B50AFA"/>
    <w:rsid w:val="00B51DBC"/>
    <w:rsid w:val="00B528C5"/>
    <w:rsid w:val="00B529C1"/>
    <w:rsid w:val="00B52D09"/>
    <w:rsid w:val="00B537B0"/>
    <w:rsid w:val="00B5417E"/>
    <w:rsid w:val="00B549CF"/>
    <w:rsid w:val="00B5601C"/>
    <w:rsid w:val="00B56536"/>
    <w:rsid w:val="00B56E77"/>
    <w:rsid w:val="00B615A5"/>
    <w:rsid w:val="00B615A7"/>
    <w:rsid w:val="00B62AE4"/>
    <w:rsid w:val="00B63B42"/>
    <w:rsid w:val="00B63C0E"/>
    <w:rsid w:val="00B63D34"/>
    <w:rsid w:val="00B6433A"/>
    <w:rsid w:val="00B64703"/>
    <w:rsid w:val="00B659F5"/>
    <w:rsid w:val="00B66267"/>
    <w:rsid w:val="00B73B24"/>
    <w:rsid w:val="00B74466"/>
    <w:rsid w:val="00B746BE"/>
    <w:rsid w:val="00B774CD"/>
    <w:rsid w:val="00B80026"/>
    <w:rsid w:val="00B8206D"/>
    <w:rsid w:val="00B825F5"/>
    <w:rsid w:val="00B83C65"/>
    <w:rsid w:val="00B859BD"/>
    <w:rsid w:val="00B86BDB"/>
    <w:rsid w:val="00B8702D"/>
    <w:rsid w:val="00B871D9"/>
    <w:rsid w:val="00B8778D"/>
    <w:rsid w:val="00B90C35"/>
    <w:rsid w:val="00B91186"/>
    <w:rsid w:val="00B91191"/>
    <w:rsid w:val="00B9384D"/>
    <w:rsid w:val="00B950DF"/>
    <w:rsid w:val="00B951CE"/>
    <w:rsid w:val="00B953B0"/>
    <w:rsid w:val="00B9554E"/>
    <w:rsid w:val="00B96CDE"/>
    <w:rsid w:val="00B97454"/>
    <w:rsid w:val="00B9753C"/>
    <w:rsid w:val="00B97AC6"/>
    <w:rsid w:val="00BA09FA"/>
    <w:rsid w:val="00BA19B2"/>
    <w:rsid w:val="00BA3A2F"/>
    <w:rsid w:val="00BA4293"/>
    <w:rsid w:val="00BA4442"/>
    <w:rsid w:val="00BA4F40"/>
    <w:rsid w:val="00BA5C4D"/>
    <w:rsid w:val="00BA5D87"/>
    <w:rsid w:val="00BB15B3"/>
    <w:rsid w:val="00BB2701"/>
    <w:rsid w:val="00BB2940"/>
    <w:rsid w:val="00BB3898"/>
    <w:rsid w:val="00BB4DC3"/>
    <w:rsid w:val="00BB4DF0"/>
    <w:rsid w:val="00BB5048"/>
    <w:rsid w:val="00BB5B26"/>
    <w:rsid w:val="00BB62DB"/>
    <w:rsid w:val="00BB6968"/>
    <w:rsid w:val="00BB72B4"/>
    <w:rsid w:val="00BB7BED"/>
    <w:rsid w:val="00BC0648"/>
    <w:rsid w:val="00BC0D8C"/>
    <w:rsid w:val="00BC1C9F"/>
    <w:rsid w:val="00BC2294"/>
    <w:rsid w:val="00BC292A"/>
    <w:rsid w:val="00BC2BDE"/>
    <w:rsid w:val="00BC3030"/>
    <w:rsid w:val="00BC4749"/>
    <w:rsid w:val="00BC48B9"/>
    <w:rsid w:val="00BC684C"/>
    <w:rsid w:val="00BD0A71"/>
    <w:rsid w:val="00BD17DE"/>
    <w:rsid w:val="00BD30C8"/>
    <w:rsid w:val="00BD35E0"/>
    <w:rsid w:val="00BD47C4"/>
    <w:rsid w:val="00BD512A"/>
    <w:rsid w:val="00BD5B4E"/>
    <w:rsid w:val="00BD5BB1"/>
    <w:rsid w:val="00BD5C59"/>
    <w:rsid w:val="00BD603C"/>
    <w:rsid w:val="00BE1456"/>
    <w:rsid w:val="00BE386F"/>
    <w:rsid w:val="00BE6615"/>
    <w:rsid w:val="00BE774F"/>
    <w:rsid w:val="00BF3617"/>
    <w:rsid w:val="00BF49E7"/>
    <w:rsid w:val="00BF560C"/>
    <w:rsid w:val="00BF5BEC"/>
    <w:rsid w:val="00BF783E"/>
    <w:rsid w:val="00BF79F2"/>
    <w:rsid w:val="00C00746"/>
    <w:rsid w:val="00C00F34"/>
    <w:rsid w:val="00C014DE"/>
    <w:rsid w:val="00C01E06"/>
    <w:rsid w:val="00C0286F"/>
    <w:rsid w:val="00C0297C"/>
    <w:rsid w:val="00C03069"/>
    <w:rsid w:val="00C045AA"/>
    <w:rsid w:val="00C054CD"/>
    <w:rsid w:val="00C055D9"/>
    <w:rsid w:val="00C061A1"/>
    <w:rsid w:val="00C06399"/>
    <w:rsid w:val="00C06729"/>
    <w:rsid w:val="00C070CF"/>
    <w:rsid w:val="00C07309"/>
    <w:rsid w:val="00C105DF"/>
    <w:rsid w:val="00C10720"/>
    <w:rsid w:val="00C11C4E"/>
    <w:rsid w:val="00C1368C"/>
    <w:rsid w:val="00C1476B"/>
    <w:rsid w:val="00C14E5A"/>
    <w:rsid w:val="00C14E7B"/>
    <w:rsid w:val="00C15218"/>
    <w:rsid w:val="00C1548C"/>
    <w:rsid w:val="00C1655D"/>
    <w:rsid w:val="00C16884"/>
    <w:rsid w:val="00C16B36"/>
    <w:rsid w:val="00C17612"/>
    <w:rsid w:val="00C2199F"/>
    <w:rsid w:val="00C21AC1"/>
    <w:rsid w:val="00C21FB0"/>
    <w:rsid w:val="00C224CB"/>
    <w:rsid w:val="00C22B94"/>
    <w:rsid w:val="00C2463A"/>
    <w:rsid w:val="00C3146F"/>
    <w:rsid w:val="00C32CC0"/>
    <w:rsid w:val="00C32D9D"/>
    <w:rsid w:val="00C32DFB"/>
    <w:rsid w:val="00C357D4"/>
    <w:rsid w:val="00C35C74"/>
    <w:rsid w:val="00C35E30"/>
    <w:rsid w:val="00C3614A"/>
    <w:rsid w:val="00C3614D"/>
    <w:rsid w:val="00C36E66"/>
    <w:rsid w:val="00C37754"/>
    <w:rsid w:val="00C404EA"/>
    <w:rsid w:val="00C405AA"/>
    <w:rsid w:val="00C40F4C"/>
    <w:rsid w:val="00C41691"/>
    <w:rsid w:val="00C43073"/>
    <w:rsid w:val="00C43264"/>
    <w:rsid w:val="00C44E1C"/>
    <w:rsid w:val="00C44EDD"/>
    <w:rsid w:val="00C4530C"/>
    <w:rsid w:val="00C5063A"/>
    <w:rsid w:val="00C50B14"/>
    <w:rsid w:val="00C54164"/>
    <w:rsid w:val="00C5439A"/>
    <w:rsid w:val="00C55F0C"/>
    <w:rsid w:val="00C56D1D"/>
    <w:rsid w:val="00C56E0F"/>
    <w:rsid w:val="00C56E60"/>
    <w:rsid w:val="00C56EB9"/>
    <w:rsid w:val="00C57444"/>
    <w:rsid w:val="00C57E1C"/>
    <w:rsid w:val="00C62AEF"/>
    <w:rsid w:val="00C70121"/>
    <w:rsid w:val="00C705AB"/>
    <w:rsid w:val="00C70B65"/>
    <w:rsid w:val="00C711B4"/>
    <w:rsid w:val="00C71E2F"/>
    <w:rsid w:val="00C72A5B"/>
    <w:rsid w:val="00C72CEF"/>
    <w:rsid w:val="00C72F14"/>
    <w:rsid w:val="00C737E0"/>
    <w:rsid w:val="00C73F1B"/>
    <w:rsid w:val="00C76F15"/>
    <w:rsid w:val="00C77F4D"/>
    <w:rsid w:val="00C77FC2"/>
    <w:rsid w:val="00C803D3"/>
    <w:rsid w:val="00C83BBA"/>
    <w:rsid w:val="00C858AA"/>
    <w:rsid w:val="00C85C20"/>
    <w:rsid w:val="00C8603C"/>
    <w:rsid w:val="00C90492"/>
    <w:rsid w:val="00C914E8"/>
    <w:rsid w:val="00C924B1"/>
    <w:rsid w:val="00C930DB"/>
    <w:rsid w:val="00C9339D"/>
    <w:rsid w:val="00C93E7E"/>
    <w:rsid w:val="00C94A45"/>
    <w:rsid w:val="00C953A0"/>
    <w:rsid w:val="00C95A76"/>
    <w:rsid w:val="00C96EE5"/>
    <w:rsid w:val="00CA0860"/>
    <w:rsid w:val="00CA0E8B"/>
    <w:rsid w:val="00CA14A9"/>
    <w:rsid w:val="00CA3734"/>
    <w:rsid w:val="00CA4127"/>
    <w:rsid w:val="00CA4F1B"/>
    <w:rsid w:val="00CA5576"/>
    <w:rsid w:val="00CA6C02"/>
    <w:rsid w:val="00CA73CA"/>
    <w:rsid w:val="00CA7592"/>
    <w:rsid w:val="00CA7D85"/>
    <w:rsid w:val="00CB0ECE"/>
    <w:rsid w:val="00CB107A"/>
    <w:rsid w:val="00CB2704"/>
    <w:rsid w:val="00CB41C2"/>
    <w:rsid w:val="00CB4249"/>
    <w:rsid w:val="00CB5308"/>
    <w:rsid w:val="00CB6ACD"/>
    <w:rsid w:val="00CC1036"/>
    <w:rsid w:val="00CC127C"/>
    <w:rsid w:val="00CC6A2E"/>
    <w:rsid w:val="00CC6F22"/>
    <w:rsid w:val="00CC71F1"/>
    <w:rsid w:val="00CD045F"/>
    <w:rsid w:val="00CD118D"/>
    <w:rsid w:val="00CD17FF"/>
    <w:rsid w:val="00CD1C95"/>
    <w:rsid w:val="00CD3C02"/>
    <w:rsid w:val="00CD44DE"/>
    <w:rsid w:val="00CD467D"/>
    <w:rsid w:val="00CD6859"/>
    <w:rsid w:val="00CD6DB1"/>
    <w:rsid w:val="00CD7891"/>
    <w:rsid w:val="00CE361F"/>
    <w:rsid w:val="00CE373C"/>
    <w:rsid w:val="00CE3B64"/>
    <w:rsid w:val="00CE4130"/>
    <w:rsid w:val="00CE499F"/>
    <w:rsid w:val="00CE557E"/>
    <w:rsid w:val="00CE767D"/>
    <w:rsid w:val="00CE7E05"/>
    <w:rsid w:val="00CF0624"/>
    <w:rsid w:val="00CF242D"/>
    <w:rsid w:val="00CF33B9"/>
    <w:rsid w:val="00CF3995"/>
    <w:rsid w:val="00CF53B8"/>
    <w:rsid w:val="00CF67A0"/>
    <w:rsid w:val="00CF71D8"/>
    <w:rsid w:val="00CF7514"/>
    <w:rsid w:val="00CF7EAD"/>
    <w:rsid w:val="00D01BEC"/>
    <w:rsid w:val="00D049E1"/>
    <w:rsid w:val="00D04F65"/>
    <w:rsid w:val="00D06556"/>
    <w:rsid w:val="00D1108D"/>
    <w:rsid w:val="00D1129C"/>
    <w:rsid w:val="00D11BBC"/>
    <w:rsid w:val="00D13353"/>
    <w:rsid w:val="00D14B81"/>
    <w:rsid w:val="00D15C55"/>
    <w:rsid w:val="00D17272"/>
    <w:rsid w:val="00D2051E"/>
    <w:rsid w:val="00D20DFA"/>
    <w:rsid w:val="00D21C4B"/>
    <w:rsid w:val="00D23148"/>
    <w:rsid w:val="00D245DB"/>
    <w:rsid w:val="00D24D33"/>
    <w:rsid w:val="00D24FD2"/>
    <w:rsid w:val="00D264A0"/>
    <w:rsid w:val="00D27139"/>
    <w:rsid w:val="00D27C89"/>
    <w:rsid w:val="00D31C6C"/>
    <w:rsid w:val="00D321E2"/>
    <w:rsid w:val="00D32364"/>
    <w:rsid w:val="00D3484D"/>
    <w:rsid w:val="00D35611"/>
    <w:rsid w:val="00D35BB2"/>
    <w:rsid w:val="00D3683B"/>
    <w:rsid w:val="00D36F56"/>
    <w:rsid w:val="00D36F7D"/>
    <w:rsid w:val="00D375F3"/>
    <w:rsid w:val="00D40FC4"/>
    <w:rsid w:val="00D41950"/>
    <w:rsid w:val="00D42941"/>
    <w:rsid w:val="00D44C93"/>
    <w:rsid w:val="00D50093"/>
    <w:rsid w:val="00D509B7"/>
    <w:rsid w:val="00D509F8"/>
    <w:rsid w:val="00D50BFE"/>
    <w:rsid w:val="00D516E2"/>
    <w:rsid w:val="00D51F42"/>
    <w:rsid w:val="00D5430F"/>
    <w:rsid w:val="00D543E9"/>
    <w:rsid w:val="00D556E2"/>
    <w:rsid w:val="00D56DA4"/>
    <w:rsid w:val="00D56FC0"/>
    <w:rsid w:val="00D573F0"/>
    <w:rsid w:val="00D576F1"/>
    <w:rsid w:val="00D60248"/>
    <w:rsid w:val="00D6073E"/>
    <w:rsid w:val="00D61CE5"/>
    <w:rsid w:val="00D62E75"/>
    <w:rsid w:val="00D6736E"/>
    <w:rsid w:val="00D70443"/>
    <w:rsid w:val="00D712EA"/>
    <w:rsid w:val="00D725C5"/>
    <w:rsid w:val="00D72F7A"/>
    <w:rsid w:val="00D73B66"/>
    <w:rsid w:val="00D73C5F"/>
    <w:rsid w:val="00D73FB2"/>
    <w:rsid w:val="00D7516A"/>
    <w:rsid w:val="00D764FD"/>
    <w:rsid w:val="00D80CED"/>
    <w:rsid w:val="00D80ED6"/>
    <w:rsid w:val="00D8110D"/>
    <w:rsid w:val="00D812EB"/>
    <w:rsid w:val="00D82004"/>
    <w:rsid w:val="00D822BA"/>
    <w:rsid w:val="00D843A2"/>
    <w:rsid w:val="00D86397"/>
    <w:rsid w:val="00D865E6"/>
    <w:rsid w:val="00D879BA"/>
    <w:rsid w:val="00D87C4E"/>
    <w:rsid w:val="00D91521"/>
    <w:rsid w:val="00D9194E"/>
    <w:rsid w:val="00D91955"/>
    <w:rsid w:val="00D91C8B"/>
    <w:rsid w:val="00D91F83"/>
    <w:rsid w:val="00D92C3B"/>
    <w:rsid w:val="00D93641"/>
    <w:rsid w:val="00D941AE"/>
    <w:rsid w:val="00D94BC4"/>
    <w:rsid w:val="00D94C54"/>
    <w:rsid w:val="00D956CE"/>
    <w:rsid w:val="00D9619F"/>
    <w:rsid w:val="00D9656F"/>
    <w:rsid w:val="00D97602"/>
    <w:rsid w:val="00DA0B48"/>
    <w:rsid w:val="00DA16B1"/>
    <w:rsid w:val="00DA23E8"/>
    <w:rsid w:val="00DA3135"/>
    <w:rsid w:val="00DA505C"/>
    <w:rsid w:val="00DA54C6"/>
    <w:rsid w:val="00DA6A63"/>
    <w:rsid w:val="00DA6B14"/>
    <w:rsid w:val="00DA6F7D"/>
    <w:rsid w:val="00DB0283"/>
    <w:rsid w:val="00DB032A"/>
    <w:rsid w:val="00DB0A6B"/>
    <w:rsid w:val="00DB0F72"/>
    <w:rsid w:val="00DB1533"/>
    <w:rsid w:val="00DB16C5"/>
    <w:rsid w:val="00DB1CF2"/>
    <w:rsid w:val="00DB29E5"/>
    <w:rsid w:val="00DB2FA6"/>
    <w:rsid w:val="00DB31D3"/>
    <w:rsid w:val="00DB35B5"/>
    <w:rsid w:val="00DB364D"/>
    <w:rsid w:val="00DB373A"/>
    <w:rsid w:val="00DB5F75"/>
    <w:rsid w:val="00DB7336"/>
    <w:rsid w:val="00DB7342"/>
    <w:rsid w:val="00DC1923"/>
    <w:rsid w:val="00DC227D"/>
    <w:rsid w:val="00DC4B34"/>
    <w:rsid w:val="00DC4CF8"/>
    <w:rsid w:val="00DC6C62"/>
    <w:rsid w:val="00DC7D47"/>
    <w:rsid w:val="00DD1694"/>
    <w:rsid w:val="00DD2CDC"/>
    <w:rsid w:val="00DD32C4"/>
    <w:rsid w:val="00DD34CD"/>
    <w:rsid w:val="00DD374E"/>
    <w:rsid w:val="00DD4AB9"/>
    <w:rsid w:val="00DD5ADC"/>
    <w:rsid w:val="00DD648F"/>
    <w:rsid w:val="00DD6B7B"/>
    <w:rsid w:val="00DD773B"/>
    <w:rsid w:val="00DE1C23"/>
    <w:rsid w:val="00DE3264"/>
    <w:rsid w:val="00DE3E20"/>
    <w:rsid w:val="00DE4E14"/>
    <w:rsid w:val="00DE5F0C"/>
    <w:rsid w:val="00DE6EE2"/>
    <w:rsid w:val="00DF023F"/>
    <w:rsid w:val="00DF1A2C"/>
    <w:rsid w:val="00DF1AD4"/>
    <w:rsid w:val="00DF20B9"/>
    <w:rsid w:val="00DF2247"/>
    <w:rsid w:val="00DF265E"/>
    <w:rsid w:val="00DF64B6"/>
    <w:rsid w:val="00E00814"/>
    <w:rsid w:val="00E01824"/>
    <w:rsid w:val="00E035F1"/>
    <w:rsid w:val="00E03678"/>
    <w:rsid w:val="00E04F53"/>
    <w:rsid w:val="00E05AA3"/>
    <w:rsid w:val="00E07699"/>
    <w:rsid w:val="00E11ADC"/>
    <w:rsid w:val="00E11BBA"/>
    <w:rsid w:val="00E1450D"/>
    <w:rsid w:val="00E15012"/>
    <w:rsid w:val="00E15591"/>
    <w:rsid w:val="00E203BF"/>
    <w:rsid w:val="00E21304"/>
    <w:rsid w:val="00E21310"/>
    <w:rsid w:val="00E248CC"/>
    <w:rsid w:val="00E26292"/>
    <w:rsid w:val="00E26A4F"/>
    <w:rsid w:val="00E26D4E"/>
    <w:rsid w:val="00E3059B"/>
    <w:rsid w:val="00E33F77"/>
    <w:rsid w:val="00E345FA"/>
    <w:rsid w:val="00E348E4"/>
    <w:rsid w:val="00E35B4A"/>
    <w:rsid w:val="00E3617F"/>
    <w:rsid w:val="00E36BA3"/>
    <w:rsid w:val="00E3736A"/>
    <w:rsid w:val="00E4109A"/>
    <w:rsid w:val="00E41D47"/>
    <w:rsid w:val="00E42069"/>
    <w:rsid w:val="00E42291"/>
    <w:rsid w:val="00E42A22"/>
    <w:rsid w:val="00E4387E"/>
    <w:rsid w:val="00E43BF8"/>
    <w:rsid w:val="00E44468"/>
    <w:rsid w:val="00E44DA7"/>
    <w:rsid w:val="00E454C9"/>
    <w:rsid w:val="00E45DA5"/>
    <w:rsid w:val="00E45FD1"/>
    <w:rsid w:val="00E50154"/>
    <w:rsid w:val="00E5099E"/>
    <w:rsid w:val="00E516BC"/>
    <w:rsid w:val="00E51C11"/>
    <w:rsid w:val="00E51CDC"/>
    <w:rsid w:val="00E548C1"/>
    <w:rsid w:val="00E60AF9"/>
    <w:rsid w:val="00E60C15"/>
    <w:rsid w:val="00E611DF"/>
    <w:rsid w:val="00E6139D"/>
    <w:rsid w:val="00E61772"/>
    <w:rsid w:val="00E61819"/>
    <w:rsid w:val="00E618C3"/>
    <w:rsid w:val="00E61968"/>
    <w:rsid w:val="00E628C9"/>
    <w:rsid w:val="00E635A5"/>
    <w:rsid w:val="00E63AF9"/>
    <w:rsid w:val="00E645C0"/>
    <w:rsid w:val="00E66A95"/>
    <w:rsid w:val="00E670C1"/>
    <w:rsid w:val="00E67111"/>
    <w:rsid w:val="00E70B5F"/>
    <w:rsid w:val="00E711FE"/>
    <w:rsid w:val="00E71ADE"/>
    <w:rsid w:val="00E72BED"/>
    <w:rsid w:val="00E7399B"/>
    <w:rsid w:val="00E740A1"/>
    <w:rsid w:val="00E74DED"/>
    <w:rsid w:val="00E7529C"/>
    <w:rsid w:val="00E80428"/>
    <w:rsid w:val="00E805D9"/>
    <w:rsid w:val="00E82A06"/>
    <w:rsid w:val="00E82DA8"/>
    <w:rsid w:val="00E8573E"/>
    <w:rsid w:val="00E87F4F"/>
    <w:rsid w:val="00E9128F"/>
    <w:rsid w:val="00E914EB"/>
    <w:rsid w:val="00E91608"/>
    <w:rsid w:val="00E92A1F"/>
    <w:rsid w:val="00E9644A"/>
    <w:rsid w:val="00E97738"/>
    <w:rsid w:val="00EA0E10"/>
    <w:rsid w:val="00EA1609"/>
    <w:rsid w:val="00EA1E06"/>
    <w:rsid w:val="00EA2DBD"/>
    <w:rsid w:val="00EA33C9"/>
    <w:rsid w:val="00EA386B"/>
    <w:rsid w:val="00EA473C"/>
    <w:rsid w:val="00EA5936"/>
    <w:rsid w:val="00EB0201"/>
    <w:rsid w:val="00EB15F7"/>
    <w:rsid w:val="00EB299E"/>
    <w:rsid w:val="00EB369F"/>
    <w:rsid w:val="00EB3BC7"/>
    <w:rsid w:val="00EB492A"/>
    <w:rsid w:val="00EB4DAF"/>
    <w:rsid w:val="00EB50F0"/>
    <w:rsid w:val="00EB6D93"/>
    <w:rsid w:val="00EB7ADC"/>
    <w:rsid w:val="00EC05BD"/>
    <w:rsid w:val="00EC1649"/>
    <w:rsid w:val="00EC2EF5"/>
    <w:rsid w:val="00EC313F"/>
    <w:rsid w:val="00EC34EC"/>
    <w:rsid w:val="00EC45B8"/>
    <w:rsid w:val="00EC6527"/>
    <w:rsid w:val="00ED06FB"/>
    <w:rsid w:val="00ED1526"/>
    <w:rsid w:val="00ED1617"/>
    <w:rsid w:val="00ED164C"/>
    <w:rsid w:val="00ED52AC"/>
    <w:rsid w:val="00ED55D8"/>
    <w:rsid w:val="00EE030F"/>
    <w:rsid w:val="00EE03D7"/>
    <w:rsid w:val="00EE0C94"/>
    <w:rsid w:val="00EE4AFD"/>
    <w:rsid w:val="00EE4B21"/>
    <w:rsid w:val="00EE4DFA"/>
    <w:rsid w:val="00EE50F5"/>
    <w:rsid w:val="00EE6C35"/>
    <w:rsid w:val="00EF1659"/>
    <w:rsid w:val="00EF172B"/>
    <w:rsid w:val="00EF273D"/>
    <w:rsid w:val="00EF38A4"/>
    <w:rsid w:val="00EF457C"/>
    <w:rsid w:val="00EF4DC6"/>
    <w:rsid w:val="00EF5969"/>
    <w:rsid w:val="00EF5BF8"/>
    <w:rsid w:val="00EF6B85"/>
    <w:rsid w:val="00EF7779"/>
    <w:rsid w:val="00EF77C8"/>
    <w:rsid w:val="00EF7F08"/>
    <w:rsid w:val="00F01C73"/>
    <w:rsid w:val="00F02021"/>
    <w:rsid w:val="00F0403D"/>
    <w:rsid w:val="00F049D2"/>
    <w:rsid w:val="00F052D6"/>
    <w:rsid w:val="00F0531E"/>
    <w:rsid w:val="00F06E46"/>
    <w:rsid w:val="00F07619"/>
    <w:rsid w:val="00F121E2"/>
    <w:rsid w:val="00F12E23"/>
    <w:rsid w:val="00F14164"/>
    <w:rsid w:val="00F16601"/>
    <w:rsid w:val="00F205AA"/>
    <w:rsid w:val="00F217EE"/>
    <w:rsid w:val="00F21CFF"/>
    <w:rsid w:val="00F24172"/>
    <w:rsid w:val="00F269AE"/>
    <w:rsid w:val="00F2706A"/>
    <w:rsid w:val="00F27320"/>
    <w:rsid w:val="00F27A3F"/>
    <w:rsid w:val="00F27ADD"/>
    <w:rsid w:val="00F27E37"/>
    <w:rsid w:val="00F30BE8"/>
    <w:rsid w:val="00F318AF"/>
    <w:rsid w:val="00F31B67"/>
    <w:rsid w:val="00F31FC8"/>
    <w:rsid w:val="00F347EA"/>
    <w:rsid w:val="00F35711"/>
    <w:rsid w:val="00F35C61"/>
    <w:rsid w:val="00F361ED"/>
    <w:rsid w:val="00F3755C"/>
    <w:rsid w:val="00F376F7"/>
    <w:rsid w:val="00F37F8F"/>
    <w:rsid w:val="00F423A7"/>
    <w:rsid w:val="00F426B0"/>
    <w:rsid w:val="00F42802"/>
    <w:rsid w:val="00F43519"/>
    <w:rsid w:val="00F43A95"/>
    <w:rsid w:val="00F458FE"/>
    <w:rsid w:val="00F45A21"/>
    <w:rsid w:val="00F476FB"/>
    <w:rsid w:val="00F47F4A"/>
    <w:rsid w:val="00F50060"/>
    <w:rsid w:val="00F50144"/>
    <w:rsid w:val="00F50F93"/>
    <w:rsid w:val="00F518BC"/>
    <w:rsid w:val="00F542A0"/>
    <w:rsid w:val="00F55873"/>
    <w:rsid w:val="00F55A15"/>
    <w:rsid w:val="00F57C3F"/>
    <w:rsid w:val="00F6154B"/>
    <w:rsid w:val="00F6259C"/>
    <w:rsid w:val="00F659CF"/>
    <w:rsid w:val="00F65B04"/>
    <w:rsid w:val="00F6671B"/>
    <w:rsid w:val="00F71D6C"/>
    <w:rsid w:val="00F7214A"/>
    <w:rsid w:val="00F7295C"/>
    <w:rsid w:val="00F743EE"/>
    <w:rsid w:val="00F754BA"/>
    <w:rsid w:val="00F75535"/>
    <w:rsid w:val="00F7687D"/>
    <w:rsid w:val="00F77412"/>
    <w:rsid w:val="00F7751F"/>
    <w:rsid w:val="00F77C8E"/>
    <w:rsid w:val="00F77DBC"/>
    <w:rsid w:val="00F80177"/>
    <w:rsid w:val="00F81265"/>
    <w:rsid w:val="00F81AFB"/>
    <w:rsid w:val="00F821CC"/>
    <w:rsid w:val="00F85763"/>
    <w:rsid w:val="00F85C38"/>
    <w:rsid w:val="00F864A5"/>
    <w:rsid w:val="00F86D96"/>
    <w:rsid w:val="00F87577"/>
    <w:rsid w:val="00F90ACD"/>
    <w:rsid w:val="00F927DD"/>
    <w:rsid w:val="00F93882"/>
    <w:rsid w:val="00F93B10"/>
    <w:rsid w:val="00F95DB0"/>
    <w:rsid w:val="00F95EAF"/>
    <w:rsid w:val="00F95F83"/>
    <w:rsid w:val="00FA1124"/>
    <w:rsid w:val="00FA1338"/>
    <w:rsid w:val="00FA189C"/>
    <w:rsid w:val="00FA2CF1"/>
    <w:rsid w:val="00FA4023"/>
    <w:rsid w:val="00FA44DB"/>
    <w:rsid w:val="00FA5366"/>
    <w:rsid w:val="00FA77A9"/>
    <w:rsid w:val="00FB1012"/>
    <w:rsid w:val="00FB13FA"/>
    <w:rsid w:val="00FB1D49"/>
    <w:rsid w:val="00FB3189"/>
    <w:rsid w:val="00FB36BA"/>
    <w:rsid w:val="00FB4634"/>
    <w:rsid w:val="00FB474B"/>
    <w:rsid w:val="00FB5C61"/>
    <w:rsid w:val="00FB5F00"/>
    <w:rsid w:val="00FB6D95"/>
    <w:rsid w:val="00FC06B9"/>
    <w:rsid w:val="00FC38CC"/>
    <w:rsid w:val="00FC43A3"/>
    <w:rsid w:val="00FC44F8"/>
    <w:rsid w:val="00FC44F9"/>
    <w:rsid w:val="00FC4CCD"/>
    <w:rsid w:val="00FC73AB"/>
    <w:rsid w:val="00FC7EF9"/>
    <w:rsid w:val="00FD02FF"/>
    <w:rsid w:val="00FD0F01"/>
    <w:rsid w:val="00FD37B5"/>
    <w:rsid w:val="00FD4183"/>
    <w:rsid w:val="00FD41AB"/>
    <w:rsid w:val="00FD4370"/>
    <w:rsid w:val="00FD4D27"/>
    <w:rsid w:val="00FD5011"/>
    <w:rsid w:val="00FD5087"/>
    <w:rsid w:val="00FD5E51"/>
    <w:rsid w:val="00FD6FD6"/>
    <w:rsid w:val="00FD77A1"/>
    <w:rsid w:val="00FE3F1E"/>
    <w:rsid w:val="00FE44DD"/>
    <w:rsid w:val="00FE52AC"/>
    <w:rsid w:val="00FE5530"/>
    <w:rsid w:val="00FE5955"/>
    <w:rsid w:val="00FE6026"/>
    <w:rsid w:val="00FE703C"/>
    <w:rsid w:val="00FE7120"/>
    <w:rsid w:val="00FE7A14"/>
    <w:rsid w:val="00FF0CBA"/>
    <w:rsid w:val="00FF12E0"/>
    <w:rsid w:val="00FF1FF7"/>
    <w:rsid w:val="00FF321D"/>
    <w:rsid w:val="00FF362B"/>
    <w:rsid w:val="00FF3B29"/>
    <w:rsid w:val="00FF4057"/>
    <w:rsid w:val="00FF46B9"/>
    <w:rsid w:val="00FF4822"/>
    <w:rsid w:val="00FF70B6"/>
    <w:rsid w:val="00FF71EC"/>
    <w:rsid w:val="00FF759B"/>
    <w:rsid w:val="00FF7AB0"/>
    <w:rsid w:val="00FF7C6B"/>
    <w:rsid w:val="00FF7D4D"/>
    <w:rsid w:val="01A45EC2"/>
    <w:rsid w:val="01DED5B2"/>
    <w:rsid w:val="01EE4C26"/>
    <w:rsid w:val="02139F2B"/>
    <w:rsid w:val="029C91C8"/>
    <w:rsid w:val="02A83819"/>
    <w:rsid w:val="032048D8"/>
    <w:rsid w:val="03B0CD4F"/>
    <w:rsid w:val="051BEF1C"/>
    <w:rsid w:val="0542BF86"/>
    <w:rsid w:val="055F0BCC"/>
    <w:rsid w:val="0696FB65"/>
    <w:rsid w:val="077FB40A"/>
    <w:rsid w:val="07873F8D"/>
    <w:rsid w:val="07FF32E9"/>
    <w:rsid w:val="09ACBBEA"/>
    <w:rsid w:val="09E06F42"/>
    <w:rsid w:val="09F9B341"/>
    <w:rsid w:val="0A77D951"/>
    <w:rsid w:val="0AA7FD35"/>
    <w:rsid w:val="0AB01035"/>
    <w:rsid w:val="0B216B52"/>
    <w:rsid w:val="0B42AD4A"/>
    <w:rsid w:val="0C71308B"/>
    <w:rsid w:val="0CB0D471"/>
    <w:rsid w:val="0D2DA48D"/>
    <w:rsid w:val="0E81C1B0"/>
    <w:rsid w:val="0EE84B2A"/>
    <w:rsid w:val="0FB43A9F"/>
    <w:rsid w:val="10292709"/>
    <w:rsid w:val="10340305"/>
    <w:rsid w:val="1099DE67"/>
    <w:rsid w:val="1136DA3F"/>
    <w:rsid w:val="11F63A05"/>
    <w:rsid w:val="12C8E7CD"/>
    <w:rsid w:val="12DDEE40"/>
    <w:rsid w:val="130CFC55"/>
    <w:rsid w:val="13C237FC"/>
    <w:rsid w:val="1461191F"/>
    <w:rsid w:val="15D79458"/>
    <w:rsid w:val="15EACBA0"/>
    <w:rsid w:val="16BB5E76"/>
    <w:rsid w:val="1789D176"/>
    <w:rsid w:val="1794BEBB"/>
    <w:rsid w:val="17C2DF1D"/>
    <w:rsid w:val="17CBA64B"/>
    <w:rsid w:val="1823FBBD"/>
    <w:rsid w:val="1847EE58"/>
    <w:rsid w:val="1A931970"/>
    <w:rsid w:val="1AB72CD0"/>
    <w:rsid w:val="1AE64532"/>
    <w:rsid w:val="1BC8B5CA"/>
    <w:rsid w:val="1C59FBF8"/>
    <w:rsid w:val="1CBA4EEF"/>
    <w:rsid w:val="1E423BB0"/>
    <w:rsid w:val="1ED8D27D"/>
    <w:rsid w:val="1F5980B8"/>
    <w:rsid w:val="1FB062C2"/>
    <w:rsid w:val="208EE6A9"/>
    <w:rsid w:val="20C81913"/>
    <w:rsid w:val="20FDF253"/>
    <w:rsid w:val="21EA6B73"/>
    <w:rsid w:val="2284C2E5"/>
    <w:rsid w:val="22B5E52E"/>
    <w:rsid w:val="22CDF140"/>
    <w:rsid w:val="23067A45"/>
    <w:rsid w:val="2319AEBF"/>
    <w:rsid w:val="236857A8"/>
    <w:rsid w:val="24012925"/>
    <w:rsid w:val="244712A9"/>
    <w:rsid w:val="24D749A2"/>
    <w:rsid w:val="25507EA3"/>
    <w:rsid w:val="268FD7D7"/>
    <w:rsid w:val="26FEF137"/>
    <w:rsid w:val="27257595"/>
    <w:rsid w:val="27F2AE8F"/>
    <w:rsid w:val="280D4018"/>
    <w:rsid w:val="29CD1B8B"/>
    <w:rsid w:val="2A28E7B1"/>
    <w:rsid w:val="2A2B8646"/>
    <w:rsid w:val="2AA9E1C0"/>
    <w:rsid w:val="2AC322E7"/>
    <w:rsid w:val="2B334DE6"/>
    <w:rsid w:val="2B518950"/>
    <w:rsid w:val="2C2D0097"/>
    <w:rsid w:val="2C47892A"/>
    <w:rsid w:val="2C7491A8"/>
    <w:rsid w:val="2CAEB78C"/>
    <w:rsid w:val="2D5C13A6"/>
    <w:rsid w:val="2DB1D2CA"/>
    <w:rsid w:val="2DE46B53"/>
    <w:rsid w:val="2E372D7E"/>
    <w:rsid w:val="2E3E8539"/>
    <w:rsid w:val="2E571072"/>
    <w:rsid w:val="2ED0DC01"/>
    <w:rsid w:val="2EEF4E00"/>
    <w:rsid w:val="2F7F2C90"/>
    <w:rsid w:val="30A3E866"/>
    <w:rsid w:val="30D8748C"/>
    <w:rsid w:val="3161FE70"/>
    <w:rsid w:val="319429C9"/>
    <w:rsid w:val="33A4FB79"/>
    <w:rsid w:val="34159E37"/>
    <w:rsid w:val="3477197A"/>
    <w:rsid w:val="348A2348"/>
    <w:rsid w:val="349946FB"/>
    <w:rsid w:val="34B6A3EE"/>
    <w:rsid w:val="350D95B3"/>
    <w:rsid w:val="3534662D"/>
    <w:rsid w:val="36002C1D"/>
    <w:rsid w:val="364E3480"/>
    <w:rsid w:val="3669EDFB"/>
    <w:rsid w:val="371062A6"/>
    <w:rsid w:val="3787FEEA"/>
    <w:rsid w:val="3795FA93"/>
    <w:rsid w:val="381C513B"/>
    <w:rsid w:val="383CCB72"/>
    <w:rsid w:val="38E799C8"/>
    <w:rsid w:val="38E8F0D8"/>
    <w:rsid w:val="38F2B4F1"/>
    <w:rsid w:val="39EEF1FC"/>
    <w:rsid w:val="3BA2C324"/>
    <w:rsid w:val="3C3FE0A0"/>
    <w:rsid w:val="3CF7653A"/>
    <w:rsid w:val="40B00C9B"/>
    <w:rsid w:val="40E3C656"/>
    <w:rsid w:val="4157A12C"/>
    <w:rsid w:val="4229FA42"/>
    <w:rsid w:val="4253391E"/>
    <w:rsid w:val="4278D27D"/>
    <w:rsid w:val="4324F96E"/>
    <w:rsid w:val="44B0AF3D"/>
    <w:rsid w:val="4520FE93"/>
    <w:rsid w:val="4535EBA3"/>
    <w:rsid w:val="4630DBE5"/>
    <w:rsid w:val="467C3D16"/>
    <w:rsid w:val="479968FB"/>
    <w:rsid w:val="482E2C4A"/>
    <w:rsid w:val="48592FE4"/>
    <w:rsid w:val="49209347"/>
    <w:rsid w:val="497399E4"/>
    <w:rsid w:val="49784612"/>
    <w:rsid w:val="4AEDCC7C"/>
    <w:rsid w:val="4B044D08"/>
    <w:rsid w:val="4B145621"/>
    <w:rsid w:val="4C54DB96"/>
    <w:rsid w:val="4D34A984"/>
    <w:rsid w:val="4DADB35C"/>
    <w:rsid w:val="4E01C4AB"/>
    <w:rsid w:val="4EF151D9"/>
    <w:rsid w:val="4F6FD72C"/>
    <w:rsid w:val="4FA66994"/>
    <w:rsid w:val="4FE6B0F8"/>
    <w:rsid w:val="502A43D0"/>
    <w:rsid w:val="515D0A0B"/>
    <w:rsid w:val="516B8416"/>
    <w:rsid w:val="51742307"/>
    <w:rsid w:val="51A8EBB7"/>
    <w:rsid w:val="520710B2"/>
    <w:rsid w:val="54F08816"/>
    <w:rsid w:val="55541BCB"/>
    <w:rsid w:val="5574A7DC"/>
    <w:rsid w:val="56D46724"/>
    <w:rsid w:val="58344FA4"/>
    <w:rsid w:val="58E86292"/>
    <w:rsid w:val="59A72D60"/>
    <w:rsid w:val="5A1B26DE"/>
    <w:rsid w:val="5B931A74"/>
    <w:rsid w:val="5C0E33C5"/>
    <w:rsid w:val="5C156061"/>
    <w:rsid w:val="5E3BC567"/>
    <w:rsid w:val="5E5140E9"/>
    <w:rsid w:val="5EF0C88A"/>
    <w:rsid w:val="5F4EF8F6"/>
    <w:rsid w:val="608A89EB"/>
    <w:rsid w:val="60970559"/>
    <w:rsid w:val="60D2681F"/>
    <w:rsid w:val="61A7E759"/>
    <w:rsid w:val="62781290"/>
    <w:rsid w:val="6362B280"/>
    <w:rsid w:val="63A0A6C9"/>
    <w:rsid w:val="63A3B3C3"/>
    <w:rsid w:val="63A9BE81"/>
    <w:rsid w:val="63DDCBFF"/>
    <w:rsid w:val="645C492B"/>
    <w:rsid w:val="6476D4A7"/>
    <w:rsid w:val="64B17639"/>
    <w:rsid w:val="6529394E"/>
    <w:rsid w:val="65BDFD19"/>
    <w:rsid w:val="675A6FEC"/>
    <w:rsid w:val="685D8BDD"/>
    <w:rsid w:val="6870BCE1"/>
    <w:rsid w:val="6975A84C"/>
    <w:rsid w:val="6B502D13"/>
    <w:rsid w:val="6CACBF52"/>
    <w:rsid w:val="6CC08C6A"/>
    <w:rsid w:val="6CEEE62A"/>
    <w:rsid w:val="6D9E240B"/>
    <w:rsid w:val="6EB09116"/>
    <w:rsid w:val="6FDC03B4"/>
    <w:rsid w:val="6FFBF114"/>
    <w:rsid w:val="7054A84F"/>
    <w:rsid w:val="7062A669"/>
    <w:rsid w:val="712E410C"/>
    <w:rsid w:val="717280EA"/>
    <w:rsid w:val="71AB69DE"/>
    <w:rsid w:val="7254FBE1"/>
    <w:rsid w:val="72CBDA59"/>
    <w:rsid w:val="743C0E23"/>
    <w:rsid w:val="74B80F96"/>
    <w:rsid w:val="753739D9"/>
    <w:rsid w:val="759B3D56"/>
    <w:rsid w:val="75E8A342"/>
    <w:rsid w:val="76108B86"/>
    <w:rsid w:val="76BEA7EA"/>
    <w:rsid w:val="77189917"/>
    <w:rsid w:val="772840CC"/>
    <w:rsid w:val="7728696D"/>
    <w:rsid w:val="7755CF5F"/>
    <w:rsid w:val="777A0127"/>
    <w:rsid w:val="778D188F"/>
    <w:rsid w:val="77B8B03F"/>
    <w:rsid w:val="77E28FBD"/>
    <w:rsid w:val="78064486"/>
    <w:rsid w:val="787E78D6"/>
    <w:rsid w:val="7940F511"/>
    <w:rsid w:val="7A11CB05"/>
    <w:rsid w:val="7B2FE72B"/>
    <w:rsid w:val="7B49D87C"/>
    <w:rsid w:val="7B608116"/>
    <w:rsid w:val="7B68E7E8"/>
    <w:rsid w:val="7B9B370D"/>
    <w:rsid w:val="7BE32DCE"/>
    <w:rsid w:val="7BF3E6AB"/>
    <w:rsid w:val="7C2D497E"/>
    <w:rsid w:val="7C88EAFC"/>
    <w:rsid w:val="7CC3C988"/>
    <w:rsid w:val="7D6F7745"/>
    <w:rsid w:val="7E96B4BF"/>
    <w:rsid w:val="7E97BDF3"/>
    <w:rsid w:val="7F15EF2F"/>
    <w:rsid w:val="7F650938"/>
    <w:rsid w:val="7FB72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63A9BE81"/>
  <w15:docId w15:val="{F1B2A17B-CF77-40E5-9AEF-E8EE99F29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3B24"/>
    <w:pPr>
      <w:spacing w:after="160" w:line="276" w:lineRule="auto"/>
    </w:pPr>
    <w:rPr>
      <w:rFonts w:asciiTheme="minorHAnsi" w:hAnsiTheme="minorHAnsi"/>
    </w:rPr>
  </w:style>
  <w:style w:type="paragraph" w:styleId="Heading1">
    <w:name w:val="heading 1"/>
    <w:basedOn w:val="Normal"/>
    <w:next w:val="Normal"/>
    <w:link w:val="Heading1Char"/>
    <w:uiPriority w:val="9"/>
    <w:qFormat/>
    <w:rsid w:val="00DB1533"/>
    <w:pPr>
      <w:keepNext/>
      <w:keepLines/>
      <w:spacing w:before="480" w:after="240"/>
      <w:outlineLvl w:val="0"/>
    </w:pPr>
    <w:rPr>
      <w:rFonts w:ascii="Montserrat" w:hAnsi="Montserrat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B1533"/>
    <w:pPr>
      <w:keepNext/>
      <w:keepLines/>
      <w:spacing w:before="360" w:after="120"/>
      <w:outlineLvl w:val="1"/>
    </w:pPr>
    <w:rPr>
      <w:rFonts w:ascii="Montserrat SemiBold" w:hAnsi="Montserrat SemiBold"/>
      <w:bCs/>
      <w:caps/>
      <w:spacing w:val="20"/>
      <w:sz w:val="26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B1533"/>
    <w:pPr>
      <w:keepNext/>
      <w:keepLines/>
      <w:spacing w:before="360" w:after="120"/>
      <w:outlineLvl w:val="2"/>
    </w:pPr>
    <w:rPr>
      <w:rFonts w:ascii="Montserrat Medium" w:eastAsia="Open Sans" w:hAnsi="Montserrat Medium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B1533"/>
    <w:pPr>
      <w:keepNext/>
      <w:keepLines/>
      <w:spacing w:before="200" w:after="80"/>
      <w:outlineLvl w:val="3"/>
    </w:pPr>
    <w:rPr>
      <w:rFonts w:ascii="Montserrat SemiBold" w:hAnsi="Montserrat SemiBold"/>
      <w:iCs/>
      <w:caps/>
      <w:spacing w:val="1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DB1533"/>
    <w:pPr>
      <w:keepNext/>
      <w:keepLines/>
      <w:spacing w:before="160"/>
      <w:outlineLvl w:val="4"/>
    </w:pPr>
    <w:rPr>
      <w:rFonts w:ascii="Montserrat Medium" w:hAnsi="Montserrat Medium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DB1533"/>
    <w:pPr>
      <w:keepNext/>
      <w:keepLines/>
      <w:spacing w:before="120"/>
      <w:outlineLvl w:val="5"/>
    </w:pPr>
    <w:rPr>
      <w:rFonts w:ascii="Montserrat SemiBold" w:hAnsi="Montserrat SemiBold"/>
      <w:caps/>
      <w:color w:val="404040"/>
      <w:spacing w:val="10"/>
      <w:sz w:val="16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gendaInfo">
    <w:name w:val="Agenda Info"/>
    <w:basedOn w:val="Agenda"/>
    <w:qFormat/>
    <w:rsid w:val="00CB5308"/>
    <w:pPr>
      <w:tabs>
        <w:tab w:val="left" w:pos="1440"/>
      </w:tabs>
      <w:spacing w:before="0" w:after="40"/>
    </w:pPr>
    <w:rPr>
      <w:rFonts w:ascii="Montserrat SemiBold" w:hAnsi="Montserrat SemiBold"/>
      <w:b w:val="0"/>
      <w:sz w:val="22"/>
      <w:szCs w:val="22"/>
    </w:rPr>
  </w:style>
  <w:style w:type="paragraph" w:customStyle="1" w:styleId="Agenda">
    <w:name w:val="Agenda"/>
    <w:qFormat/>
    <w:rsid w:val="00BB62DB"/>
    <w:pPr>
      <w:spacing w:before="120" w:after="240"/>
    </w:pPr>
    <w:rPr>
      <w:rFonts w:asciiTheme="majorHAnsi" w:hAnsiTheme="majorHAnsi"/>
      <w:b/>
      <w:bCs/>
      <w:sz w:val="32"/>
      <w:szCs w:val="1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745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745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F1AD4"/>
    <w:rPr>
      <w:color w:val="4C5C68" w:themeColor="hyperlink"/>
      <w:u w:val="single"/>
    </w:rPr>
  </w:style>
  <w:style w:type="character" w:styleId="UnresolvedMention">
    <w:name w:val="Unresolved Mention"/>
    <w:basedOn w:val="DefaultParagraphFont"/>
    <w:uiPriority w:val="99"/>
    <w:unhideWhenUsed/>
    <w:rsid w:val="00DF1AD4"/>
    <w:rPr>
      <w:color w:val="808080"/>
      <w:shd w:val="clear" w:color="auto" w:fill="E6E6E6"/>
    </w:rPr>
  </w:style>
  <w:style w:type="paragraph" w:styleId="NoSpacing">
    <w:name w:val="No Spacing"/>
    <w:uiPriority w:val="1"/>
    <w:qFormat/>
    <w:rsid w:val="006C5D8C"/>
    <w:rPr>
      <w:rFonts w:asciiTheme="minorHAnsi" w:hAnsiTheme="minorHAnsi"/>
    </w:rPr>
  </w:style>
  <w:style w:type="paragraph" w:styleId="ListParagraph">
    <w:name w:val="List Paragraph"/>
    <w:basedOn w:val="Normal"/>
    <w:uiPriority w:val="34"/>
    <w:qFormat/>
    <w:rsid w:val="00B73B24"/>
    <w:pPr>
      <w:spacing w:line="240" w:lineRule="auto"/>
      <w:ind w:left="720"/>
    </w:pPr>
  </w:style>
  <w:style w:type="paragraph" w:styleId="PlainText">
    <w:name w:val="Plain Text"/>
    <w:basedOn w:val="Normal"/>
    <w:link w:val="PlainTextChar"/>
    <w:uiPriority w:val="99"/>
    <w:semiHidden/>
    <w:unhideWhenUsed/>
    <w:rsid w:val="00067E54"/>
    <w:rPr>
      <w:rFonts w:ascii="Calibri" w:eastAsiaTheme="minorHAnsi" w:hAnsi="Calibri" w:cstheme="minorBid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067E54"/>
    <w:rPr>
      <w:rFonts w:ascii="Calibri" w:eastAsiaTheme="minorHAnsi" w:hAnsi="Calibri" w:cstheme="minorBidi"/>
      <w:sz w:val="22"/>
      <w:szCs w:val="21"/>
    </w:rPr>
  </w:style>
  <w:style w:type="character" w:styleId="FollowedHyperlink">
    <w:name w:val="FollowedHyperlink"/>
    <w:basedOn w:val="DefaultParagraphFont"/>
    <w:uiPriority w:val="99"/>
    <w:semiHidden/>
    <w:unhideWhenUsed/>
    <w:rsid w:val="00C3614A"/>
    <w:rPr>
      <w:color w:val="3EBBF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3614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3614A"/>
  </w:style>
  <w:style w:type="character" w:customStyle="1" w:styleId="CommentTextChar">
    <w:name w:val="Comment Text Char"/>
    <w:basedOn w:val="DefaultParagraphFont"/>
    <w:link w:val="CommentText"/>
    <w:uiPriority w:val="99"/>
    <w:rsid w:val="00C3614A"/>
    <w:rPr>
      <w:rFonts w:ascii="Georgia" w:hAnsi="Georgi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614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614A"/>
    <w:rPr>
      <w:rFonts w:ascii="Georgia" w:hAnsi="Georgia"/>
      <w:b/>
      <w:bCs/>
    </w:rPr>
  </w:style>
  <w:style w:type="paragraph" w:styleId="Header">
    <w:name w:val="header"/>
    <w:basedOn w:val="NoSpacing"/>
    <w:link w:val="HeaderChar"/>
    <w:uiPriority w:val="99"/>
    <w:unhideWhenUsed/>
    <w:rsid w:val="00B73B24"/>
    <w:rPr>
      <w:rFonts w:cstheme="minorHAnsi"/>
      <w:color w:val="3B778E" w:themeColor="accent1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B73B24"/>
    <w:rPr>
      <w:rFonts w:asciiTheme="minorHAnsi" w:hAnsiTheme="minorHAnsi" w:cstheme="minorHAnsi"/>
      <w:color w:val="3B778E" w:themeColor="accent1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B73B24"/>
    <w:pPr>
      <w:spacing w:line="240" w:lineRule="auto"/>
    </w:pPr>
    <w:rPr>
      <w:rFonts w:cstheme="minorHAnsi"/>
      <w:bCs/>
      <w:sz w:val="16"/>
      <w:szCs w:val="16"/>
      <w:lang w:val="pt-BR"/>
    </w:rPr>
  </w:style>
  <w:style w:type="character" w:customStyle="1" w:styleId="FooterChar">
    <w:name w:val="Footer Char"/>
    <w:basedOn w:val="DefaultParagraphFont"/>
    <w:link w:val="Footer"/>
    <w:uiPriority w:val="99"/>
    <w:rsid w:val="00B73B24"/>
    <w:rPr>
      <w:rFonts w:asciiTheme="minorHAnsi" w:hAnsiTheme="minorHAnsi" w:cstheme="minorHAnsi"/>
      <w:bCs/>
      <w:sz w:val="16"/>
      <w:szCs w:val="16"/>
      <w:lang w:val="pt-BR"/>
    </w:rPr>
  </w:style>
  <w:style w:type="character" w:customStyle="1" w:styleId="Heading1Char">
    <w:name w:val="Heading 1 Char"/>
    <w:basedOn w:val="DefaultParagraphFont"/>
    <w:link w:val="Heading1"/>
    <w:uiPriority w:val="9"/>
    <w:rsid w:val="00DB1533"/>
    <w:rPr>
      <w:rFonts w:ascii="Montserrat" w:hAnsi="Montserrat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DB1533"/>
    <w:rPr>
      <w:rFonts w:ascii="Montserrat SemiBold" w:hAnsi="Montserrat SemiBold"/>
      <w:bCs/>
      <w:caps/>
      <w:spacing w:val="20"/>
      <w:sz w:val="26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DB1533"/>
    <w:rPr>
      <w:rFonts w:ascii="Montserrat Medium" w:eastAsia="Open Sans" w:hAnsi="Montserrat Medium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DB1533"/>
    <w:rPr>
      <w:rFonts w:ascii="Montserrat SemiBold" w:hAnsi="Montserrat SemiBold"/>
      <w:iCs/>
      <w:caps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rsid w:val="00DB1533"/>
    <w:rPr>
      <w:rFonts w:ascii="Montserrat Medium" w:hAnsi="Montserrat Medium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DB1533"/>
    <w:rPr>
      <w:rFonts w:ascii="Montserrat SemiBold" w:hAnsi="Montserrat SemiBold"/>
      <w:caps/>
      <w:color w:val="404040"/>
      <w:spacing w:val="10"/>
      <w:sz w:val="16"/>
      <w:szCs w:val="22"/>
    </w:rPr>
  </w:style>
  <w:style w:type="paragraph" w:customStyle="1" w:styleId="Bulletedlist">
    <w:name w:val="Bulleted list"/>
    <w:basedOn w:val="Normal"/>
    <w:rsid w:val="00065787"/>
    <w:pPr>
      <w:spacing w:after="60" w:line="280" w:lineRule="exact"/>
      <w:ind w:left="270" w:hanging="270"/>
    </w:pPr>
    <w:rPr>
      <w:rFonts w:ascii="Georgia" w:hAnsi="Georgia"/>
      <w:sz w:val="22"/>
    </w:rPr>
  </w:style>
  <w:style w:type="paragraph" w:styleId="NormalWeb">
    <w:name w:val="Normal (Web)"/>
    <w:basedOn w:val="Normal"/>
    <w:uiPriority w:val="99"/>
    <w:semiHidden/>
    <w:unhideWhenUsed/>
    <w:rsid w:val="004E4EC4"/>
    <w:pPr>
      <w:spacing w:before="100" w:beforeAutospacing="1" w:after="100" w:afterAutospacing="1" w:line="240" w:lineRule="auto"/>
    </w:pPr>
    <w:rPr>
      <w:rFonts w:ascii="Calibri" w:eastAsiaTheme="minorHAnsi" w:hAnsi="Calibri" w:cs="Calibri"/>
      <w:sz w:val="22"/>
      <w:szCs w:val="22"/>
    </w:rPr>
  </w:style>
  <w:style w:type="paragraph" w:customStyle="1" w:styleId="paragraph">
    <w:name w:val="paragraph"/>
    <w:basedOn w:val="Normal"/>
    <w:rsid w:val="005677E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normaltextrun">
    <w:name w:val="normaltextrun"/>
    <w:basedOn w:val="DefaultParagraphFont"/>
    <w:rsid w:val="00CC1036"/>
  </w:style>
  <w:style w:type="paragraph" w:styleId="Revision">
    <w:name w:val="Revision"/>
    <w:hidden/>
    <w:uiPriority w:val="99"/>
    <w:semiHidden/>
    <w:rsid w:val="00FA1338"/>
    <w:rPr>
      <w:rFonts w:asciiTheme="minorHAnsi" w:hAnsiTheme="minorHAnsi"/>
    </w:rPr>
  </w:style>
  <w:style w:type="character" w:styleId="Mention">
    <w:name w:val="Mention"/>
    <w:basedOn w:val="DefaultParagraphFont"/>
    <w:uiPriority w:val="99"/>
    <w:unhideWhenUsed/>
    <w:rsid w:val="006962D2"/>
    <w:rPr>
      <w:color w:val="2B579A"/>
      <w:shd w:val="clear" w:color="auto" w:fill="E6E6E6"/>
    </w:rPr>
  </w:style>
  <w:style w:type="character" w:customStyle="1" w:styleId="eop">
    <w:name w:val="eop"/>
    <w:basedOn w:val="DefaultParagraphFont"/>
    <w:rsid w:val="00CE557E"/>
  </w:style>
  <w:style w:type="character" w:customStyle="1" w:styleId="ui-provider">
    <w:name w:val="ui-provider"/>
    <w:basedOn w:val="DefaultParagraphFont"/>
    <w:rsid w:val="001810D1"/>
  </w:style>
  <w:style w:type="character" w:customStyle="1" w:styleId="spellingerror">
    <w:name w:val="spellingerror"/>
    <w:basedOn w:val="DefaultParagraphFont"/>
    <w:rsid w:val="00A37A4E"/>
  </w:style>
  <w:style w:type="character" w:customStyle="1" w:styleId="tabchar">
    <w:name w:val="tabchar"/>
    <w:basedOn w:val="DefaultParagraphFont"/>
    <w:rsid w:val="005222C6"/>
  </w:style>
  <w:style w:type="character" w:styleId="Strong">
    <w:name w:val="Strong"/>
    <w:basedOn w:val="DefaultParagraphFont"/>
    <w:uiPriority w:val="22"/>
    <w:qFormat/>
    <w:rsid w:val="002E291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25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2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1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32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8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82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1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40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19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00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94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0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4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7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94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26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8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4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85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5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65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32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469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028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5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5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60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75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0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4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0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53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7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8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40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1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6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9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26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9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01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ravelpc\Downloads\OneDrive_2020-04-07%20(1)\Department%20and%20Committee%20Templates\Meeting%20Agenda%20Template%20_BCEDC.dotx" TargetMode="External"/></Relationships>
</file>

<file path=word/theme/theme1.xml><?xml version="1.0" encoding="utf-8"?>
<a:theme xmlns:a="http://schemas.openxmlformats.org/drawingml/2006/main" name="Office Theme">
  <a:themeElements>
    <a:clrScheme name="New CCC Colors">
      <a:dk1>
        <a:sysClr val="windowText" lastClr="000000"/>
      </a:dk1>
      <a:lt1>
        <a:sysClr val="window" lastClr="FFFFFF"/>
      </a:lt1>
      <a:dk2>
        <a:srgbClr val="193446"/>
      </a:dk2>
      <a:lt2>
        <a:srgbClr val="53A8AC"/>
      </a:lt2>
      <a:accent1>
        <a:srgbClr val="3B778E"/>
      </a:accent1>
      <a:accent2>
        <a:srgbClr val="FDB517"/>
      </a:accent2>
      <a:accent3>
        <a:srgbClr val="C9DEB5"/>
      </a:accent3>
      <a:accent4>
        <a:srgbClr val="DADADA"/>
      </a:accent4>
      <a:accent5>
        <a:srgbClr val="ED8A36"/>
      </a:accent5>
      <a:accent6>
        <a:srgbClr val="B62959"/>
      </a:accent6>
      <a:hlink>
        <a:srgbClr val="4C5C68"/>
      </a:hlink>
      <a:folHlink>
        <a:srgbClr val="3EBBF0"/>
      </a:folHlink>
    </a:clrScheme>
    <a:fontScheme name="Custom 7">
      <a:majorFont>
        <a:latin typeface="Montserrat"/>
        <a:ea typeface=""/>
        <a:cs typeface=""/>
      </a:majorFont>
      <a:minorFont>
        <a:latin typeface="Open San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6A21C603C8904DA97E20B45A3F8941" ma:contentTypeVersion="21" ma:contentTypeDescription="Create a new document." ma:contentTypeScope="" ma:versionID="830607aada99ebea0d91502d81b3d579">
  <xsd:schema xmlns:xsd="http://www.w3.org/2001/XMLSchema" xmlns:xs="http://www.w3.org/2001/XMLSchema" xmlns:p="http://schemas.microsoft.com/office/2006/metadata/properties" xmlns:ns1="http://schemas.microsoft.com/sharepoint/v3" xmlns:ns2="5d982bf3-a48c-4351-8fdb-12b10060851e" xmlns:ns3="7636dc0b-79b8-490e-a846-e0f3d343e518" xmlns:ns4="9be3f55f-8098-485e-a615-a10e4181e135" targetNamespace="http://schemas.microsoft.com/office/2006/metadata/properties" ma:root="true" ma:fieldsID="76c34eebf48c672cb8b4d53537c73c36" ns1:_="" ns2:_="" ns3:_="" ns4:_="">
    <xsd:import namespace="http://schemas.microsoft.com/sharepoint/v3"/>
    <xsd:import namespace="5d982bf3-a48c-4351-8fdb-12b10060851e"/>
    <xsd:import namespace="7636dc0b-79b8-490e-a846-e0f3d343e518"/>
    <xsd:import namespace="9be3f55f-8098-485e-a615-a10e4181e135"/>
    <xsd:element name="properties">
      <xsd:complexType>
        <xsd:sequence>
          <xsd:element name="documentManagement">
            <xsd:complexType>
              <xsd:all>
                <xsd:element ref="ns2:pd51286b66fa4a86843a97fa5c0abf9b" minOccurs="0"/>
                <xsd:element ref="ns2:ned4871b43f142479a1da9e4dec3ead3" minOccurs="0"/>
                <xsd:element ref="ns2:hbee406da43d444c8b478c1dea8b31b4" minOccurs="0"/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2:mc1af4c238594e12bbb9206d9aa9c5d3" minOccurs="0"/>
                <xsd:element ref="ns4:TaxCatchAll" minOccurs="0"/>
                <xsd:element ref="ns4:TaxCatchAllLabel" minOccurs="0"/>
                <xsd:element ref="ns2:MeetingTime" minOccurs="0"/>
                <xsd:element ref="ns2:j71a73172208464eb388c685d7fd5904" minOccurs="0"/>
                <xsd:element ref="ns2:ia4fe8ee8d364c9f8d8b37e8c9aeedb6" minOccurs="0"/>
                <xsd:element ref="ns1:DocumentSetDescription" minOccurs="0"/>
                <xsd:element ref="ns2:k1250adc1ff244fa903739753c5e73ff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ObjectDetectorVersions" minOccurs="0"/>
                <xsd:element ref="ns3:MediaServiceSearchProperties" minOccurs="0"/>
                <xsd:element ref="ns3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DocumentSetDescription" ma:index="24" nillable="true" ma:displayName="Description" ma:description="A description of the Document Set" ma:internalName="DocumentSetDescription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982bf3-a48c-4351-8fdb-12b10060851e" elementFormDefault="qualified">
    <xsd:import namespace="http://schemas.microsoft.com/office/2006/documentManagement/types"/>
    <xsd:import namespace="http://schemas.microsoft.com/office/infopath/2007/PartnerControls"/>
    <xsd:element name="pd51286b66fa4a86843a97fa5c0abf9b" ma:index="8" nillable="true" ma:displayName="CCC Keywords_0" ma:hidden="true" ma:internalName="pd51286b66fa4a86843a97fa5c0abf9b">
      <xsd:simpleType>
        <xsd:restriction base="dms:Note"/>
      </xsd:simpleType>
    </xsd:element>
    <xsd:element name="ned4871b43f142479a1da9e4dec3ead3" ma:index="9" nillable="true" ma:displayName="CCC Plans_0" ma:hidden="true" ma:internalName="ned4871b43f142479a1da9e4dec3ead3">
      <xsd:simpleType>
        <xsd:restriction base="dms:Note"/>
      </xsd:simpleType>
    </xsd:element>
    <xsd:element name="hbee406da43d444c8b478c1dea8b31b4" ma:index="10" nillable="true" ma:displayName="CCC Program Areas_0" ma:hidden="true" ma:internalName="hbee406da43d444c8b478c1dea8b31b4">
      <xsd:simpleType>
        <xsd:restriction base="dms:Note"/>
      </xsd:simpleType>
    </xsd:element>
    <xsd:element name="mc1af4c238594e12bbb9206d9aa9c5d3" ma:index="15" nillable="true" ma:taxonomy="true" ma:internalName="mc1af4c238594e12bbb9206d9aa9c5d3" ma:taxonomyFieldName="Project_x0020_ID" ma:displayName="Project ID" ma:default="" ma:fieldId="{6c1af4c2-3859-4e12-bbb9-206d9aa9c5d3}" ma:taxonomyMulti="true" ma:sspId="cceb9721-df7c-4dbc-8f19-77f5dc396abe" ma:termSetId="a246038d-ca75-49fa-bd90-277acabb185f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MeetingTime" ma:index="19" nillable="true" ma:displayName="MeetingTime" ma:format="DateTime" ma:internalName="MeetingTime" ma:readOnly="false">
      <xsd:simpleType>
        <xsd:restriction base="dms:DateTime"/>
      </xsd:simpleType>
    </xsd:element>
    <xsd:element name="j71a73172208464eb388c685d7fd5904" ma:index="20" nillable="true" ma:taxonomy="true" ma:internalName="j71a73172208464eb388c685d7fd5904" ma:taxonomyFieldName="Year" ma:displayName="Year" ma:default="" ma:fieldId="{371a7317-2208-464e-b388-c685d7fd5904}" ma:sspId="cceb9721-df7c-4dbc-8f19-77f5dc396abe" ma:termSetId="038d3ef1-10e1-46c9-9eee-9c06d74a457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a4fe8ee8d364c9f8d8b37e8c9aeedb6" ma:index="22" nillable="true" ma:taxonomy="true" ma:internalName="ia4fe8ee8d364c9f8d8b37e8c9aeedb6" ma:taxonomyFieldName="Town_x0020_or_x0020_Village" ma:displayName="Town or Village" ma:default="" ma:fieldId="{2a4fe8ee-8d36-4c9f-8d8b-37e8c9aeedb6}" ma:taxonomyMulti="true" ma:sspId="cceb9721-df7c-4dbc-8f19-77f5dc396abe" ma:termSetId="64630a1b-9342-481d-953c-3caea2ee54e7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k1250adc1ff244fa903739753c5e73ff" ma:index="25" nillable="true" ma:taxonomy="true" ma:internalName="k1250adc1ff244fa903739753c5e73ff" ma:taxonomyFieldName="WebResources" ma:displayName="WebResources" ma:readOnly="false" ma:default="" ma:fieldId="{41250adc-1ff2-44fa-9037-39753c5e73ff}" ma:sspId="cceb9721-df7c-4dbc-8f19-77f5dc396abe" ma:termSetId="3a3b1e03-2606-4712-baee-4715bbe485c1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36dc0b-79b8-490e-a846-e0f3d343e5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2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28" nillable="true" ma:displayName="Tags" ma:internalName="MediaServiceAutoTags" ma:readOnly="true">
      <xsd:simpleType>
        <xsd:restriction base="dms:Text"/>
      </xsd:simple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3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35" nillable="true" ma:taxonomy="true" ma:internalName="lcf76f155ced4ddcb4097134ff3c332f" ma:taxonomyFieldName="MediaServiceImageTags" ma:displayName="Image Tags" ma:readOnly="false" ma:fieldId="{5cf76f15-5ced-4ddc-b409-7134ff3c332f}" ma:taxonomyMulti="true" ma:sspId="cceb9721-df7c-4dbc-8f19-77f5dc396ab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e3f55f-8098-485e-a615-a10e4181e135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2768a9f4-479c-4e6f-93d4-4292895fbc04}" ma:internalName="TaxCatchAll" ma:showField="CatchAllData" ma:web="9be3f55f-8098-485e-a615-a10e4181e13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7" nillable="true" ma:displayName="Taxonomy Catch All Column1" ma:hidden="true" ma:list="{2768a9f4-479c-4e6f-93d4-4292895fbc04}" ma:internalName="TaxCatchAllLabel" ma:readOnly="true" ma:showField="CatchAllDataLabel" ma:web="9be3f55f-8098-485e-a615-a10e4181e13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9be3f55f-8098-485e-a615-a10e4181e135">
      <UserInfo>
        <DisplayName>Danielle Donahue</DisplayName>
        <AccountId>51</AccountId>
        <AccountType/>
      </UserInfo>
      <UserInfo>
        <DisplayName>Michele White</DisplayName>
        <AccountId>184</AccountId>
        <AccountType/>
      </UserInfo>
      <UserInfo>
        <DisplayName>Kristy Senatori</DisplayName>
        <AccountId>112</AccountId>
        <AccountType/>
      </UserInfo>
      <UserInfo>
        <DisplayName>Chloe Schaefer</DisplayName>
        <AccountId>181</AccountId>
        <AccountType/>
      </UserInfo>
      <UserInfo>
        <DisplayName>Erin Perry</DisplayName>
        <AccountId>152</AccountId>
        <AccountType/>
      </UserInfo>
    </SharedWithUsers>
    <hbee406da43d444c8b478c1dea8b31b4 xmlns="5d982bf3-a48c-4351-8fdb-12b10060851e">Regulatory|fa6b6266-6b2c-4410-9ada-8af1555ee6fb</hbee406da43d444c8b478c1dea8b31b4>
    <mc1af4c238594e12bbb9206d9aa9c5d3 xmlns="5d982bf3-a48c-4351-8fdb-12b10060851e">
      <Terms xmlns="http://schemas.microsoft.com/office/infopath/2007/PartnerControls">
        <TermInfo xmlns="http://schemas.microsoft.com/office/infopath/2007/PartnerControls">
          <TermName xmlns="http://schemas.microsoft.com/office/infopath/2007/PartnerControls">BCEDC</TermName>
          <TermId xmlns="http://schemas.microsoft.com/office/infopath/2007/PartnerControls">b8e913bc-4d27-4e57-aef7-f10c0d427cda</TermId>
        </TermInfo>
      </Terms>
    </mc1af4c238594e12bbb9206d9aa9c5d3>
    <k1250adc1ff244fa903739753c5e73ff xmlns="5d982bf3-a48c-4351-8fdb-12b10060851e">
      <Terms xmlns="http://schemas.microsoft.com/office/infopath/2007/PartnerControls">
        <TermInfo xmlns="http://schemas.microsoft.com/office/infopath/2007/PartnerControls">
          <TermName xmlns="http://schemas.microsoft.com/office/infopath/2007/PartnerControls">web</TermName>
          <TermId xmlns="http://schemas.microsoft.com/office/infopath/2007/PartnerControls">9932c02a-dfc7-4cbe-ae78-3976b987aa6a</TermId>
        </TermInfo>
      </Terms>
    </k1250adc1ff244fa903739753c5e73ff>
    <j71a73172208464eb388c685d7fd5904 xmlns="5d982bf3-a48c-4351-8fdb-12b10060851e">
      <Terms xmlns="http://schemas.microsoft.com/office/infopath/2007/PartnerControls">
        <TermInfo xmlns="http://schemas.microsoft.com/office/infopath/2007/PartnerControls">
          <TermName xmlns="http://schemas.microsoft.com/office/infopath/2007/PartnerControls">2025</TermName>
          <TermId xmlns="http://schemas.microsoft.com/office/infopath/2007/PartnerControls">7e892923-ebd9-4ad3-93aa-919a54d5c1c7</TermId>
        </TermInfo>
      </Terms>
    </j71a73172208464eb388c685d7fd5904>
    <TaxCatchAll xmlns="9be3f55f-8098-485e-a615-a10e4181e135">
      <Value>101</Value>
      <Value>669</Value>
      <Value>703</Value>
      <Value>106</Value>
      <Value>3297</Value>
    </TaxCatchAll>
    <MeetingTime xmlns="5d982bf3-a48c-4351-8fdb-12b10060851e">2025-10-08T20:00:00+00:00</MeetingTime>
    <ia4fe8ee8d364c9f8d8b37e8c9aeedb6 xmlns="5d982bf3-a48c-4351-8fdb-12b10060851e">
      <Terms xmlns="http://schemas.microsoft.com/office/infopath/2007/PartnerControls"/>
    </ia4fe8ee8d364c9f8d8b37e8c9aeedb6>
    <ned4871b43f142479a1da9e4dec3ead3 xmlns="5d982bf3-a48c-4351-8fdb-12b10060851e" xsi:nil="true"/>
    <DocumentSetDescription xmlns="http://schemas.microsoft.com/sharepoint/v3" xsi:nil="true"/>
    <pd51286b66fa4a86843a97fa5c0abf9b xmlns="5d982bf3-a48c-4351-8fdb-12b10060851e" xsi:nil="true"/>
    <lcf76f155ced4ddcb4097134ff3c332f xmlns="7636dc0b-79b8-490e-a846-e0f3d343e51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5F85F97-690C-4606-B1B3-B05DC2AEE7A3}">
  <ds:schemaRefs>
    <ds:schemaRef ds:uri="http://schemas.openxmlformats.org/officeDocument/2006/bibliography"/>
    <ds:schemaRef ds:uri="http://www.w3.org/2000/xmlns/"/>
  </ds:schemaRefs>
</ds:datastoreItem>
</file>

<file path=customXml/itemProps2.xml><?xml version="1.0" encoding="utf-8"?>
<ds:datastoreItem xmlns:ds="http://schemas.openxmlformats.org/officeDocument/2006/customXml" ds:itemID="{E265A67F-3232-4E86-8696-64A63FF0C74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A4564B9-7D3A-4006-903F-CD8654DE5812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http://schemas.microsoft.com/sharepoint/v3"/>
    <ds:schemaRef ds:uri="5d982bf3-a48c-4351-8fdb-12b10060851e"/>
    <ds:schemaRef ds:uri="7636dc0b-79b8-490e-a846-e0f3d343e518"/>
    <ds:schemaRef ds:uri="9be3f55f-8098-485e-a615-a10e4181e135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FB3AF0C-4D75-4208-8E02-8ABE941C8C65}">
  <ds:schemaRefs>
    <ds:schemaRef ds:uri="http://purl.org/dc/terms/"/>
    <ds:schemaRef ds:uri="http://www.w3.org/XML/1998/namespace"/>
    <ds:schemaRef ds:uri="9be3f55f-8098-485e-a615-a10e4181e135"/>
    <ds:schemaRef ds:uri="5d982bf3-a48c-4351-8fdb-12b10060851e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schemas.openxmlformats.org/package/2006/metadata/core-properties"/>
    <ds:schemaRef ds:uri="7636dc0b-79b8-490e-a846-e0f3d343e518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Meeting Agenda Template _BCEDC</Template>
  <TotalTime>64</TotalTime>
  <Pages>1</Pages>
  <Words>162</Words>
  <Characters>979</Characters>
  <Application>Microsoft Office Word</Application>
  <DocSecurity>0</DocSecurity>
  <Lines>29</Lines>
  <Paragraphs>20</Paragraphs>
  <ScaleCrop>false</ScaleCrop>
  <Company>Cape Cod Commission</Company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Perry</dc:creator>
  <cp:keywords/>
  <cp:lastModifiedBy>Jessica Wielgus</cp:lastModifiedBy>
  <cp:revision>16</cp:revision>
  <cp:lastPrinted>2023-01-05T20:57:00Z</cp:lastPrinted>
  <dcterms:created xsi:type="dcterms:W3CDTF">2025-10-02T18:46:00Z</dcterms:created>
  <dcterms:modified xsi:type="dcterms:W3CDTF">2025-10-06T15:16:00Z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Keyword">
    <vt:lpwstr/>
  </property>
  <property fmtid="{D5CDD505-2E9C-101B-9397-08002B2CF9AE}" pid="3" name="Meetings">
    <vt:lpwstr>668;#WebCalItem|aa8603d6-a13e-471f-9b69-3c2f96843ae7</vt:lpwstr>
  </property>
  <property fmtid="{D5CDD505-2E9C-101B-9397-08002B2CF9AE}" pid="4" name="ContentTypeId">
    <vt:lpwstr>0x0101000D6A21C603C8904DA97E20B45A3F8941</vt:lpwstr>
  </property>
  <property fmtid="{D5CDD505-2E9C-101B-9397-08002B2CF9AE}" pid="5" name="Town or Village">
    <vt:lpwstr/>
  </property>
  <property fmtid="{D5CDD505-2E9C-101B-9397-08002B2CF9AE}" pid="6" name="CCC Program Areas">
    <vt:lpwstr>106;#Regulatory|fa6b6266-6b2c-4410-9ada-8af1555ee6fb</vt:lpwstr>
  </property>
  <property fmtid="{D5CDD505-2E9C-101B-9397-08002B2CF9AE}" pid="7" name="SiteDomains">
    <vt:lpwstr>669;#Regulatory|fa6b6266-6b2c-4410-9ada-8af1555ee6fb</vt:lpwstr>
  </property>
  <property fmtid="{D5CDD505-2E9C-101B-9397-08002B2CF9AE}" pid="8" name="Project ID">
    <vt:lpwstr>703;#BCEDC|b8e913bc-4d27-4e57-aef7-f10c0d427cda</vt:lpwstr>
  </property>
  <property fmtid="{D5CDD505-2E9C-101B-9397-08002B2CF9AE}" pid="9" name="Regulatory Review Types">
    <vt:lpwstr/>
  </property>
  <property fmtid="{D5CDD505-2E9C-101B-9397-08002B2CF9AE}" pid="10" name="CCC Document Type">
    <vt:lpwstr/>
  </property>
  <property fmtid="{D5CDD505-2E9C-101B-9397-08002B2CF9AE}" pid="11" name="Program Area">
    <vt:lpwstr/>
  </property>
  <property fmtid="{D5CDD505-2E9C-101B-9397-08002B2CF9AE}" pid="12" name="Notices">
    <vt:lpwstr/>
  </property>
  <property fmtid="{D5CDD505-2E9C-101B-9397-08002B2CF9AE}" pid="13" name="Document Status">
    <vt:lpwstr/>
  </property>
  <property fmtid="{D5CDD505-2E9C-101B-9397-08002B2CF9AE}" pid="14" name="CCC Keywords">
    <vt:lpwstr/>
  </property>
  <property fmtid="{D5CDD505-2E9C-101B-9397-08002B2CF9AE}" pid="15" name="a7e4010d7db74f61a5af14041442919b">
    <vt:lpwstr/>
  </property>
  <property fmtid="{D5CDD505-2E9C-101B-9397-08002B2CF9AE}" pid="16" name="aeec274ad21c4909ab5fb112d68909fb">
    <vt:lpwstr/>
  </property>
  <property fmtid="{D5CDD505-2E9C-101B-9397-08002B2CF9AE}" pid="17" name="CCC Plans">
    <vt:lpwstr/>
  </property>
  <property fmtid="{D5CDD505-2E9C-101B-9397-08002B2CF9AE}" pid="18" name="k20b5b353c2d4a59a44170cce5889c20">
    <vt:lpwstr/>
  </property>
  <property fmtid="{D5CDD505-2E9C-101B-9397-08002B2CF9AE}" pid="19" name="e1a5b98cdd71426dacb6e478c7a5882f">
    <vt:lpwstr/>
  </property>
  <property fmtid="{D5CDD505-2E9C-101B-9397-08002B2CF9AE}" pid="20" name="Agency">
    <vt:lpwstr/>
  </property>
  <property fmtid="{D5CDD505-2E9C-101B-9397-08002B2CF9AE}" pid="21" name="Wiki Page Categories">
    <vt:lpwstr/>
  </property>
  <property fmtid="{D5CDD505-2E9C-101B-9397-08002B2CF9AE}" pid="22" name="n182eaacf38a4fceb355f0d6962e9deb">
    <vt:lpwstr/>
  </property>
  <property fmtid="{D5CDD505-2E9C-101B-9397-08002B2CF9AE}" pid="23" name="CCC_x0020_Plans">
    <vt:lpwstr/>
  </property>
  <property fmtid="{D5CDD505-2E9C-101B-9397-08002B2CF9AE}" pid="24" name="CCC_x0020_Keywords">
    <vt:lpwstr/>
  </property>
  <property fmtid="{D5CDD505-2E9C-101B-9397-08002B2CF9AE}" pid="25" name="CCC_x0020_Document_x0020_Type">
    <vt:lpwstr/>
  </property>
  <property fmtid="{D5CDD505-2E9C-101B-9397-08002B2CF9AE}" pid="26" name="Wiki_x0020_Page_x0020_Categories">
    <vt:lpwstr/>
  </property>
  <property fmtid="{D5CDD505-2E9C-101B-9397-08002B2CF9AE}" pid="27" name="Town_x0020_or_x0020_Village">
    <vt:lpwstr/>
  </property>
  <property fmtid="{D5CDD505-2E9C-101B-9397-08002B2CF9AE}" pid="28" name="Document_x0020_Status">
    <vt:lpwstr/>
  </property>
  <property fmtid="{D5CDD505-2E9C-101B-9397-08002B2CF9AE}" pid="29" name="Regulatory_x0020_Review_x0020_Types">
    <vt:lpwstr/>
  </property>
  <property fmtid="{D5CDD505-2E9C-101B-9397-08002B2CF9AE}" pid="30" name="fe949326ff6d4687acbf295dda149b37">
    <vt:lpwstr>Regulatory|fa6b6266-6b2c-4410-9ada-8af1555ee6fb</vt:lpwstr>
  </property>
  <property fmtid="{D5CDD505-2E9C-101B-9397-08002B2CF9AE}" pid="31" name="MSIP_Label_4b8ca930-c773-4612-ba57-7600e9043226_Enabled">
    <vt:lpwstr>true</vt:lpwstr>
  </property>
  <property fmtid="{D5CDD505-2E9C-101B-9397-08002B2CF9AE}" pid="32" name="MSIP_Label_4b8ca930-c773-4612-ba57-7600e9043226_SetDate">
    <vt:lpwstr>2023-12-08T14:26:43Z</vt:lpwstr>
  </property>
  <property fmtid="{D5CDD505-2E9C-101B-9397-08002B2CF9AE}" pid="33" name="MSIP_Label_4b8ca930-c773-4612-ba57-7600e9043226_Method">
    <vt:lpwstr>Standard</vt:lpwstr>
  </property>
  <property fmtid="{D5CDD505-2E9C-101B-9397-08002B2CF9AE}" pid="34" name="MSIP_Label_4b8ca930-c773-4612-ba57-7600e9043226_Name">
    <vt:lpwstr>defa4170-0d19-0005-0004-bc88714345d2</vt:lpwstr>
  </property>
  <property fmtid="{D5CDD505-2E9C-101B-9397-08002B2CF9AE}" pid="35" name="MSIP_Label_4b8ca930-c773-4612-ba57-7600e9043226_SiteId">
    <vt:lpwstr>84475217-b423-48db-b766-ed4bbbea74f1</vt:lpwstr>
  </property>
  <property fmtid="{D5CDD505-2E9C-101B-9397-08002B2CF9AE}" pid="36" name="MSIP_Label_4b8ca930-c773-4612-ba57-7600e9043226_ActionId">
    <vt:lpwstr>8036c624-c526-4cd1-be50-0e66b8d013a0</vt:lpwstr>
  </property>
  <property fmtid="{D5CDD505-2E9C-101B-9397-08002B2CF9AE}" pid="37" name="MSIP_Label_4b8ca930-c773-4612-ba57-7600e9043226_ContentBits">
    <vt:lpwstr>0</vt:lpwstr>
  </property>
  <property fmtid="{D5CDD505-2E9C-101B-9397-08002B2CF9AE}" pid="38" name="MediaServiceImageTags">
    <vt:lpwstr/>
  </property>
  <property fmtid="{D5CDD505-2E9C-101B-9397-08002B2CF9AE}" pid="39" name="Project_x0020_ID">
    <vt:lpwstr>703;#BCEDC|b8e913bc-4d27-4e57-aef7-f10c0d427cda</vt:lpwstr>
  </property>
  <property fmtid="{D5CDD505-2E9C-101B-9397-08002B2CF9AE}" pid="40" name="CCC_x0020_Program_x0020_Areas">
    <vt:lpwstr>106;#Regulatory|fa6b6266-6b2c-4410-9ada-8af1555ee6fb</vt:lpwstr>
  </property>
  <property fmtid="{D5CDD505-2E9C-101B-9397-08002B2CF9AE}" pid="41" name="docLang">
    <vt:lpwstr>en</vt:lpwstr>
  </property>
  <property fmtid="{D5CDD505-2E9C-101B-9397-08002B2CF9AE}" pid="42" name="WebResources">
    <vt:lpwstr>101;#web|9932c02a-dfc7-4cbe-ae78-3976b987aa6a</vt:lpwstr>
  </property>
  <property fmtid="{D5CDD505-2E9C-101B-9397-08002B2CF9AE}" pid="43" name="Year">
    <vt:lpwstr>3297;#2025|7e892923-ebd9-4ad3-93aa-919a54d5c1c7</vt:lpwstr>
  </property>
</Properties>
</file>